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7473" w:rsidRDefault="00877473" w:rsidP="00851F2A">
      <w:pPr>
        <w:jc w:val="center"/>
        <w:rPr>
          <w:rFonts w:ascii="华文中宋" w:eastAsia="华文中宋" w:hAnsi="华文中宋"/>
          <w:b/>
          <w:bCs/>
          <w:sz w:val="30"/>
          <w:szCs w:val="30"/>
        </w:rPr>
      </w:pPr>
      <w:r w:rsidRPr="00877473">
        <w:rPr>
          <w:rFonts w:ascii="华文中宋" w:eastAsia="华文中宋" w:hAnsi="华文中宋" w:hint="eastAsia"/>
          <w:b/>
          <w:bCs/>
          <w:sz w:val="30"/>
          <w:szCs w:val="30"/>
        </w:rPr>
        <w:t>愿为采诗官，摇铎入民间</w:t>
      </w:r>
    </w:p>
    <w:p w:rsidR="00851F2A" w:rsidRPr="00877473" w:rsidRDefault="00877473" w:rsidP="00877473">
      <w:pPr>
        <w:jc w:val="center"/>
        <w:rPr>
          <w:rFonts w:ascii="华文中宋" w:eastAsia="华文中宋" w:hAnsi="华文中宋"/>
          <w:b/>
          <w:bCs/>
          <w:sz w:val="28"/>
          <w:szCs w:val="28"/>
        </w:rPr>
      </w:pPr>
      <w:r>
        <w:rPr>
          <w:rFonts w:ascii="华文中宋" w:eastAsia="华文中宋" w:hAnsi="华文中宋" w:hint="eastAsia"/>
          <w:b/>
          <w:bCs/>
          <w:sz w:val="28"/>
          <w:szCs w:val="28"/>
        </w:rPr>
        <w:t xml:space="preserve"> </w:t>
      </w:r>
      <w:r>
        <w:rPr>
          <w:rFonts w:ascii="华文中宋" w:eastAsia="华文中宋" w:hAnsi="华文中宋"/>
          <w:b/>
          <w:bCs/>
          <w:sz w:val="28"/>
          <w:szCs w:val="28"/>
        </w:rPr>
        <w:t xml:space="preserve">             </w:t>
      </w:r>
      <w:r w:rsidRPr="00877473">
        <w:rPr>
          <w:rFonts w:ascii="华文中宋" w:eastAsia="华文中宋" w:hAnsi="华文中宋" w:hint="eastAsia"/>
          <w:b/>
          <w:bCs/>
          <w:sz w:val="28"/>
          <w:szCs w:val="28"/>
        </w:rPr>
        <w:t>——《伐檀》《无衣》《静女》联读</w:t>
      </w:r>
      <w:r w:rsidR="00B96999">
        <w:rPr>
          <w:rFonts w:ascii="华文中宋" w:eastAsia="华文中宋" w:hAnsi="华文中宋" w:hint="eastAsia"/>
          <w:b/>
          <w:bCs/>
          <w:sz w:val="28"/>
          <w:szCs w:val="28"/>
        </w:rPr>
        <w:t>预习任务</w:t>
      </w:r>
      <w:r>
        <w:rPr>
          <w:rFonts w:ascii="华文中宋" w:eastAsia="华文中宋" w:hAnsi="华文中宋" w:hint="eastAsia"/>
          <w:b/>
          <w:bCs/>
          <w:sz w:val="28"/>
          <w:szCs w:val="28"/>
        </w:rPr>
        <w:t>单</w:t>
      </w:r>
    </w:p>
    <w:p w:rsidR="00851F2A" w:rsidRPr="004423AB" w:rsidRDefault="00851F2A" w:rsidP="00851F2A">
      <w:pPr>
        <w:spacing w:line="400" w:lineRule="exact"/>
        <w:rPr>
          <w:b/>
          <w:bCs/>
          <w:sz w:val="21"/>
          <w:szCs w:val="21"/>
        </w:rPr>
      </w:pPr>
      <w:r w:rsidRPr="004423AB">
        <w:rPr>
          <w:rFonts w:hint="eastAsia"/>
          <w:b/>
          <w:bCs/>
          <w:sz w:val="21"/>
          <w:szCs w:val="21"/>
        </w:rPr>
        <w:t>【</w:t>
      </w:r>
      <w:r w:rsidR="00236736" w:rsidRPr="004423AB">
        <w:rPr>
          <w:rFonts w:hint="eastAsia"/>
          <w:b/>
          <w:bCs/>
          <w:sz w:val="21"/>
          <w:szCs w:val="21"/>
        </w:rPr>
        <w:t>学习目标</w:t>
      </w:r>
      <w:r w:rsidRPr="004423AB">
        <w:rPr>
          <w:rFonts w:hint="eastAsia"/>
          <w:b/>
          <w:bCs/>
          <w:sz w:val="21"/>
          <w:szCs w:val="21"/>
        </w:rPr>
        <w:t>】</w:t>
      </w:r>
    </w:p>
    <w:p w:rsidR="00877473" w:rsidRPr="004423AB" w:rsidRDefault="00877473" w:rsidP="00877473">
      <w:pPr>
        <w:spacing w:line="400" w:lineRule="exact"/>
        <w:rPr>
          <w:rFonts w:ascii="楷体" w:eastAsia="楷体" w:hAnsi="楷体" w:cs="Times New Roman"/>
          <w:color w:val="262626"/>
          <w:kern w:val="2"/>
          <w:sz w:val="21"/>
          <w:szCs w:val="21"/>
        </w:rPr>
      </w:pPr>
      <w:r w:rsidRPr="004423AB">
        <w:rPr>
          <w:rFonts w:ascii="楷体" w:eastAsia="楷体" w:hAnsi="楷体" w:cs="Times New Roman" w:hint="eastAsia"/>
          <w:color w:val="262626"/>
          <w:kern w:val="2"/>
          <w:sz w:val="21"/>
          <w:szCs w:val="21"/>
        </w:rPr>
        <w:t>1</w:t>
      </w:r>
      <w:r w:rsidRPr="004423AB">
        <w:rPr>
          <w:rFonts w:ascii="楷体" w:eastAsia="楷体" w:hAnsi="楷体" w:cs="Times New Roman"/>
          <w:color w:val="262626"/>
          <w:kern w:val="2"/>
          <w:sz w:val="21"/>
          <w:szCs w:val="21"/>
        </w:rPr>
        <w:t>.</w:t>
      </w:r>
      <w:r w:rsidRPr="004423AB">
        <w:rPr>
          <w:rFonts w:ascii="楷体" w:eastAsia="楷体" w:hAnsi="楷体" w:cs="Times New Roman" w:hint="eastAsia"/>
          <w:color w:val="262626"/>
          <w:kern w:val="2"/>
          <w:sz w:val="21"/>
          <w:szCs w:val="21"/>
        </w:rPr>
        <w:t>通过反复诵读，学习《诗经》重章叠句的语言形式和直抒胸臆的抒情方式。</w:t>
      </w:r>
    </w:p>
    <w:p w:rsidR="00877473" w:rsidRPr="004423AB" w:rsidRDefault="00877473" w:rsidP="00277FF9">
      <w:pPr>
        <w:spacing w:line="400" w:lineRule="exact"/>
        <w:rPr>
          <w:rFonts w:ascii="楷体" w:eastAsia="楷体" w:hAnsi="楷体"/>
          <w:color w:val="262626"/>
          <w:sz w:val="21"/>
          <w:szCs w:val="21"/>
        </w:rPr>
      </w:pPr>
      <w:r w:rsidRPr="004423AB">
        <w:rPr>
          <w:rFonts w:ascii="楷体" w:eastAsia="楷体" w:hAnsi="楷体" w:cs="Times New Roman"/>
          <w:color w:val="262626"/>
          <w:kern w:val="2"/>
          <w:sz w:val="21"/>
          <w:szCs w:val="21"/>
        </w:rPr>
        <w:t>2.</w:t>
      </w:r>
      <w:r w:rsidRPr="004423AB">
        <w:rPr>
          <w:rFonts w:ascii="楷体" w:eastAsia="楷体" w:hAnsi="楷体" w:cs="Times New Roman" w:hint="eastAsia"/>
          <w:color w:val="262626"/>
          <w:kern w:val="2"/>
          <w:sz w:val="21"/>
          <w:szCs w:val="21"/>
        </w:rPr>
        <w:t>感受《诗经》中对世俗生活和个体生命的关注，学习在诗歌的创作中表达对生活、对生命的自我思考。</w:t>
      </w:r>
    </w:p>
    <w:p w:rsidR="000F3918" w:rsidRPr="004423AB" w:rsidRDefault="005B6EA0" w:rsidP="005B6EA0">
      <w:pPr>
        <w:spacing w:line="400" w:lineRule="exact"/>
        <w:rPr>
          <w:b/>
          <w:bCs/>
          <w:sz w:val="21"/>
          <w:szCs w:val="21"/>
        </w:rPr>
      </w:pPr>
      <w:r w:rsidRPr="004423AB">
        <w:rPr>
          <w:rFonts w:hint="eastAsia"/>
          <w:b/>
          <w:bCs/>
          <w:sz w:val="21"/>
          <w:szCs w:val="21"/>
        </w:rPr>
        <w:t>【</w:t>
      </w:r>
      <w:r w:rsidR="00B96999" w:rsidRPr="004423AB">
        <w:rPr>
          <w:rFonts w:hint="eastAsia"/>
          <w:b/>
          <w:bCs/>
          <w:sz w:val="21"/>
          <w:szCs w:val="21"/>
        </w:rPr>
        <w:t>预习任务</w:t>
      </w:r>
      <w:r w:rsidRPr="004423AB">
        <w:rPr>
          <w:rFonts w:hint="eastAsia"/>
          <w:b/>
          <w:bCs/>
          <w:sz w:val="21"/>
          <w:szCs w:val="21"/>
        </w:rPr>
        <w:t>】</w:t>
      </w:r>
    </w:p>
    <w:p w:rsidR="00851F2A" w:rsidRPr="004423AB" w:rsidRDefault="00B96999" w:rsidP="005B6EA0">
      <w:pPr>
        <w:spacing w:line="400" w:lineRule="exact"/>
        <w:rPr>
          <w:b/>
          <w:bCs/>
          <w:sz w:val="21"/>
          <w:szCs w:val="21"/>
        </w:rPr>
      </w:pPr>
      <w:r w:rsidRPr="004423AB">
        <w:rPr>
          <w:rFonts w:hint="eastAsia"/>
          <w:b/>
          <w:bCs/>
          <w:sz w:val="21"/>
          <w:szCs w:val="21"/>
        </w:rPr>
        <w:t>任务</w:t>
      </w:r>
      <w:r w:rsidR="00851F2A" w:rsidRPr="004423AB">
        <w:rPr>
          <w:rFonts w:hint="eastAsia"/>
          <w:b/>
          <w:bCs/>
          <w:sz w:val="21"/>
          <w:szCs w:val="21"/>
        </w:rPr>
        <w:t>一：</w:t>
      </w:r>
      <w:r w:rsidR="00877473" w:rsidRPr="004423AB">
        <w:rPr>
          <w:rFonts w:hint="eastAsia"/>
          <w:b/>
          <w:bCs/>
          <w:sz w:val="21"/>
          <w:szCs w:val="21"/>
        </w:rPr>
        <w:t>了解《诗经》有关文学常识。</w:t>
      </w:r>
    </w:p>
    <w:p w:rsidR="0055413D" w:rsidRPr="004423AB" w:rsidRDefault="0055413D" w:rsidP="00C5673B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  <w:r w:rsidRPr="004423AB">
        <w:rPr>
          <w:rFonts w:cs="Times New Roman"/>
          <w:kern w:val="2"/>
          <w:sz w:val="21"/>
          <w:szCs w:val="21"/>
        </w:rPr>
        <w:t>《诗经》是中国历史上第</w:t>
      </w:r>
      <w:r w:rsidRPr="004423AB">
        <w:rPr>
          <w:rFonts w:hint="eastAsia"/>
          <w:sz w:val="21"/>
          <w:szCs w:val="21"/>
        </w:rPr>
        <w:t>_</w:t>
      </w:r>
      <w:r w:rsidRPr="004423AB">
        <w:rPr>
          <w:sz w:val="21"/>
          <w:szCs w:val="21"/>
        </w:rPr>
        <w:t>_____</w:t>
      </w:r>
      <w:r w:rsidRPr="004423AB">
        <w:rPr>
          <w:rFonts w:cs="Times New Roman"/>
          <w:kern w:val="2"/>
          <w:sz w:val="21"/>
          <w:szCs w:val="21"/>
        </w:rPr>
        <w:t>部诗歌总集，</w:t>
      </w:r>
      <w:r w:rsidR="000C3F35">
        <w:rPr>
          <w:rFonts w:cs="Times New Roman" w:hint="eastAsia"/>
          <w:kern w:val="2"/>
          <w:sz w:val="21"/>
          <w:szCs w:val="21"/>
        </w:rPr>
        <w:t>由孔子编订，</w:t>
      </w:r>
      <w:r w:rsidRPr="004423AB">
        <w:rPr>
          <w:rFonts w:cs="Times New Roman"/>
          <w:kern w:val="2"/>
          <w:sz w:val="21"/>
          <w:szCs w:val="21"/>
        </w:rPr>
        <w:t>先秦时代称为《诗》，</w:t>
      </w:r>
      <w:r w:rsidRPr="004423AB">
        <w:rPr>
          <w:rFonts w:hint="eastAsia"/>
          <w:sz w:val="21"/>
          <w:szCs w:val="21"/>
        </w:rPr>
        <w:t>_</w:t>
      </w:r>
      <w:r w:rsidRPr="004423AB">
        <w:rPr>
          <w:sz w:val="21"/>
          <w:szCs w:val="21"/>
        </w:rPr>
        <w:t>____</w:t>
      </w:r>
      <w:r w:rsidRPr="004423AB">
        <w:rPr>
          <w:rFonts w:cs="Times New Roman"/>
          <w:kern w:val="2"/>
          <w:sz w:val="21"/>
          <w:szCs w:val="21"/>
        </w:rPr>
        <w:t>代开始尊《诗》为经，所以后世都称之为《诗经》</w:t>
      </w:r>
      <w:r w:rsidR="00B03289">
        <w:rPr>
          <w:rFonts w:cs="Times New Roman" w:hint="eastAsia"/>
          <w:kern w:val="2"/>
          <w:sz w:val="21"/>
          <w:szCs w:val="21"/>
        </w:rPr>
        <w:t>。《诗经》</w:t>
      </w:r>
      <w:r w:rsidR="000C3F35">
        <w:rPr>
          <w:rFonts w:cs="Times New Roman" w:hint="eastAsia"/>
          <w:kern w:val="2"/>
          <w:sz w:val="21"/>
          <w:szCs w:val="21"/>
        </w:rPr>
        <w:t>为“五经”之首</w:t>
      </w:r>
      <w:r w:rsidR="00B03289">
        <w:rPr>
          <w:rFonts w:cs="Times New Roman" w:hint="eastAsia"/>
          <w:kern w:val="2"/>
          <w:sz w:val="21"/>
          <w:szCs w:val="21"/>
        </w:rPr>
        <w:t>，是我国_</w:t>
      </w:r>
      <w:r w:rsidR="00B03289">
        <w:rPr>
          <w:rFonts w:cs="Times New Roman"/>
          <w:kern w:val="2"/>
          <w:sz w:val="21"/>
          <w:szCs w:val="21"/>
        </w:rPr>
        <w:t>_____</w:t>
      </w:r>
      <w:r w:rsidR="00B03289">
        <w:rPr>
          <w:rFonts w:cs="Times New Roman" w:hint="eastAsia"/>
          <w:kern w:val="2"/>
          <w:sz w:val="21"/>
          <w:szCs w:val="21"/>
        </w:rPr>
        <w:t>主义诗歌的源头</w:t>
      </w:r>
      <w:r w:rsidRPr="004423AB">
        <w:rPr>
          <w:rFonts w:cs="Times New Roman"/>
          <w:kern w:val="2"/>
          <w:sz w:val="21"/>
          <w:szCs w:val="21"/>
        </w:rPr>
        <w:t>。</w:t>
      </w:r>
    </w:p>
    <w:p w:rsidR="0055413D" w:rsidRPr="004423AB" w:rsidRDefault="0055413D" w:rsidP="00C5673B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  <w:r w:rsidRPr="004423AB">
        <w:rPr>
          <w:rFonts w:cs="Times New Roman"/>
          <w:kern w:val="2"/>
          <w:sz w:val="21"/>
          <w:szCs w:val="21"/>
        </w:rPr>
        <w:t>《诗经》收集了</w:t>
      </w:r>
      <w:r w:rsidRPr="004423AB">
        <w:rPr>
          <w:rFonts w:hint="eastAsia"/>
          <w:sz w:val="21"/>
          <w:szCs w:val="21"/>
        </w:rPr>
        <w:t>_</w:t>
      </w:r>
      <w:r w:rsidRPr="004423AB">
        <w:rPr>
          <w:sz w:val="21"/>
          <w:szCs w:val="21"/>
        </w:rPr>
        <w:t>_______</w:t>
      </w:r>
      <w:r w:rsidRPr="004423AB">
        <w:rPr>
          <w:rFonts w:cs="Times New Roman"/>
          <w:kern w:val="2"/>
          <w:sz w:val="21"/>
          <w:szCs w:val="21"/>
        </w:rPr>
        <w:t>至</w:t>
      </w:r>
      <w:r w:rsidRPr="004423AB">
        <w:rPr>
          <w:rFonts w:hint="eastAsia"/>
          <w:sz w:val="21"/>
          <w:szCs w:val="21"/>
        </w:rPr>
        <w:t>_</w:t>
      </w:r>
      <w:r w:rsidRPr="004423AB">
        <w:rPr>
          <w:sz w:val="21"/>
          <w:szCs w:val="21"/>
        </w:rPr>
        <w:t>________</w:t>
      </w:r>
      <w:r w:rsidRPr="004423AB">
        <w:rPr>
          <w:rFonts w:cs="Times New Roman"/>
          <w:kern w:val="2"/>
          <w:sz w:val="21"/>
          <w:szCs w:val="21"/>
        </w:rPr>
        <w:t>的诗歌，共计</w:t>
      </w:r>
      <w:r w:rsidRPr="004423AB">
        <w:rPr>
          <w:sz w:val="21"/>
          <w:szCs w:val="21"/>
        </w:rPr>
        <w:t>_______</w:t>
      </w:r>
      <w:r w:rsidRPr="004423AB">
        <w:rPr>
          <w:rFonts w:cs="Times New Roman"/>
          <w:kern w:val="2"/>
          <w:sz w:val="21"/>
          <w:szCs w:val="21"/>
        </w:rPr>
        <w:t>首，时间跨度大约从公元前11世纪到公元前6世纪。《诗经》就整体而言，是周王朝由盛而衰五百年间中国社会生活面貌的形象反映，除了民间的劳动、打猎、以及大量恋爱、婚姻、社会习俗方面的动人篇章之外，还有周人先祖创业的颂歌，祭祀神鬼的乐章。</w:t>
      </w:r>
    </w:p>
    <w:p w:rsidR="00C5673B" w:rsidRPr="004423AB" w:rsidRDefault="00C5673B" w:rsidP="00C5673B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  <w:r w:rsidRPr="004423AB">
        <w:rPr>
          <w:rFonts w:cs="Times New Roman"/>
          <w:kern w:val="2"/>
          <w:sz w:val="21"/>
          <w:szCs w:val="21"/>
        </w:rPr>
        <w:t>《诗经》六义就是指</w:t>
      </w:r>
      <w:r w:rsidRPr="004423AB">
        <w:rPr>
          <w:rFonts w:cs="Times New Roman" w:hint="eastAsia"/>
          <w:kern w:val="2"/>
          <w:sz w:val="21"/>
          <w:szCs w:val="21"/>
        </w:rPr>
        <w:t>_</w:t>
      </w:r>
      <w:r w:rsidRPr="004423AB">
        <w:rPr>
          <w:rFonts w:cs="Times New Roman"/>
          <w:kern w:val="2"/>
          <w:sz w:val="21"/>
          <w:szCs w:val="21"/>
        </w:rPr>
        <w:t>___</w:t>
      </w:r>
      <w:r w:rsidRPr="004423AB">
        <w:rPr>
          <w:rFonts w:cs="Times New Roman" w:hint="eastAsia"/>
          <w:kern w:val="2"/>
          <w:sz w:val="21"/>
          <w:szCs w:val="21"/>
        </w:rPr>
        <w:t>、_</w:t>
      </w:r>
      <w:r w:rsidRPr="004423AB">
        <w:rPr>
          <w:rFonts w:cs="Times New Roman"/>
          <w:kern w:val="2"/>
          <w:sz w:val="21"/>
          <w:szCs w:val="21"/>
        </w:rPr>
        <w:t>___</w:t>
      </w:r>
      <w:r w:rsidRPr="004423AB">
        <w:rPr>
          <w:rFonts w:cs="Times New Roman" w:hint="eastAsia"/>
          <w:kern w:val="2"/>
          <w:sz w:val="21"/>
          <w:szCs w:val="21"/>
        </w:rPr>
        <w:t>、_</w:t>
      </w:r>
      <w:r w:rsidRPr="004423AB">
        <w:rPr>
          <w:rFonts w:cs="Times New Roman"/>
          <w:kern w:val="2"/>
          <w:sz w:val="21"/>
          <w:szCs w:val="21"/>
        </w:rPr>
        <w:t>___</w:t>
      </w:r>
      <w:r w:rsidRPr="004423AB">
        <w:rPr>
          <w:rFonts w:cs="Times New Roman" w:hint="eastAsia"/>
          <w:kern w:val="2"/>
          <w:sz w:val="21"/>
          <w:szCs w:val="21"/>
        </w:rPr>
        <w:t>、_</w:t>
      </w:r>
      <w:r w:rsidRPr="004423AB">
        <w:rPr>
          <w:rFonts w:cs="Times New Roman"/>
          <w:kern w:val="2"/>
          <w:sz w:val="21"/>
          <w:szCs w:val="21"/>
        </w:rPr>
        <w:t>___</w:t>
      </w:r>
      <w:r w:rsidRPr="004423AB">
        <w:rPr>
          <w:rFonts w:cs="Times New Roman" w:hint="eastAsia"/>
          <w:kern w:val="2"/>
          <w:sz w:val="21"/>
          <w:szCs w:val="21"/>
        </w:rPr>
        <w:t>、_</w:t>
      </w:r>
      <w:r w:rsidRPr="004423AB">
        <w:rPr>
          <w:rFonts w:cs="Times New Roman"/>
          <w:kern w:val="2"/>
          <w:sz w:val="21"/>
          <w:szCs w:val="21"/>
        </w:rPr>
        <w:t>___</w:t>
      </w:r>
      <w:r w:rsidRPr="004423AB">
        <w:rPr>
          <w:rFonts w:cs="Times New Roman" w:hint="eastAsia"/>
          <w:kern w:val="2"/>
          <w:sz w:val="21"/>
          <w:szCs w:val="21"/>
        </w:rPr>
        <w:t>、_</w:t>
      </w:r>
      <w:r w:rsidRPr="004423AB">
        <w:rPr>
          <w:rFonts w:cs="Times New Roman"/>
          <w:kern w:val="2"/>
          <w:sz w:val="21"/>
          <w:szCs w:val="21"/>
        </w:rPr>
        <w:t>___</w:t>
      </w:r>
      <w:r w:rsidRPr="004423AB">
        <w:rPr>
          <w:rFonts w:cs="Times New Roman" w:hint="eastAsia"/>
          <w:kern w:val="2"/>
          <w:sz w:val="21"/>
          <w:szCs w:val="21"/>
        </w:rPr>
        <w:t>。</w:t>
      </w:r>
      <w:r w:rsidRPr="004423AB">
        <w:rPr>
          <w:rFonts w:cs="Times New Roman"/>
          <w:kern w:val="2"/>
          <w:sz w:val="21"/>
          <w:szCs w:val="21"/>
        </w:rPr>
        <w:t>其中前三个指《诗经》的体式，后三个指《诗经》的表现手法。</w:t>
      </w:r>
    </w:p>
    <w:p w:rsidR="00C5673B" w:rsidRPr="004423AB" w:rsidRDefault="0055413D" w:rsidP="00C5673B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  <w:r w:rsidRPr="004423AB">
        <w:rPr>
          <w:rFonts w:cs="Times New Roman"/>
          <w:kern w:val="2"/>
          <w:sz w:val="21"/>
          <w:szCs w:val="21"/>
        </w:rPr>
        <w:t>《诗经》里</w:t>
      </w:r>
      <w:r w:rsidRPr="004423AB">
        <w:rPr>
          <w:rFonts w:cs="Times New Roman" w:hint="eastAsia"/>
          <w:kern w:val="2"/>
          <w:sz w:val="21"/>
          <w:szCs w:val="21"/>
        </w:rPr>
        <w:t>的</w:t>
      </w:r>
      <w:r w:rsidRPr="004423AB">
        <w:rPr>
          <w:rFonts w:cs="Times New Roman"/>
          <w:kern w:val="2"/>
          <w:sz w:val="21"/>
          <w:szCs w:val="21"/>
        </w:rPr>
        <w:t>诗歌分为风、雅、颂三类。其中，“风”也称国风，</w:t>
      </w:r>
      <w:r w:rsidR="00C5673B" w:rsidRPr="004423AB">
        <w:rPr>
          <w:rFonts w:cs="Times New Roman"/>
          <w:kern w:val="2"/>
          <w:sz w:val="21"/>
          <w:szCs w:val="21"/>
        </w:rPr>
        <w:t>包括周南、召南、邶风、鄘风、卫风、王风、郑风、桧风、齐风、魏风、唐风、秦风、豳风、陈风、曹风十五部分，共160篇</w:t>
      </w:r>
      <w:r w:rsidR="00C5673B" w:rsidRPr="004423AB">
        <w:rPr>
          <w:rFonts w:cs="Times New Roman" w:hint="eastAsia"/>
          <w:kern w:val="2"/>
          <w:sz w:val="21"/>
          <w:szCs w:val="21"/>
        </w:rPr>
        <w:t>，</w:t>
      </w:r>
      <w:r w:rsidR="00EA239E">
        <w:rPr>
          <w:rFonts w:cs="Times New Roman" w:hint="eastAsia"/>
          <w:kern w:val="2"/>
          <w:sz w:val="21"/>
          <w:szCs w:val="21"/>
        </w:rPr>
        <w:t>反应了当时十五地方的风土人情，</w:t>
      </w:r>
      <w:r w:rsidRPr="004423AB">
        <w:rPr>
          <w:rFonts w:cs="Times New Roman" w:hint="eastAsia"/>
          <w:kern w:val="2"/>
          <w:sz w:val="21"/>
          <w:szCs w:val="21"/>
        </w:rPr>
        <w:t>是</w:t>
      </w:r>
      <w:r w:rsidRPr="004423AB">
        <w:rPr>
          <w:rFonts w:cs="Times New Roman"/>
          <w:kern w:val="2"/>
          <w:sz w:val="21"/>
          <w:szCs w:val="21"/>
        </w:rPr>
        <w:t>《诗经》中的精华部分。</w:t>
      </w:r>
    </w:p>
    <w:p w:rsidR="00C5673B" w:rsidRPr="004423AB" w:rsidRDefault="0055413D" w:rsidP="00C5673B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  <w:r w:rsidRPr="004423AB">
        <w:rPr>
          <w:rFonts w:cs="Times New Roman"/>
          <w:kern w:val="2"/>
          <w:sz w:val="21"/>
          <w:szCs w:val="21"/>
        </w:rPr>
        <w:t>“雅”分为“大雅”和“小雅”，</w:t>
      </w:r>
      <w:r w:rsidR="00C5673B" w:rsidRPr="004423AB">
        <w:rPr>
          <w:rFonts w:cs="Times New Roman"/>
          <w:kern w:val="2"/>
          <w:sz w:val="21"/>
          <w:szCs w:val="21"/>
        </w:rPr>
        <w:t>是朝廷正乐</w:t>
      </w:r>
      <w:r w:rsidR="00C5673B" w:rsidRPr="004423AB">
        <w:rPr>
          <w:rFonts w:cs="Times New Roman" w:hint="eastAsia"/>
          <w:kern w:val="2"/>
          <w:sz w:val="21"/>
          <w:szCs w:val="21"/>
        </w:rPr>
        <w:t>，</w:t>
      </w:r>
      <w:r w:rsidR="00C5673B" w:rsidRPr="004423AB">
        <w:rPr>
          <w:rFonts w:cs="Times New Roman"/>
          <w:kern w:val="2"/>
          <w:sz w:val="21"/>
          <w:szCs w:val="21"/>
        </w:rPr>
        <w:t>多数是朝廷官吏及公卿大夫的作品</w:t>
      </w:r>
      <w:r w:rsidR="00C5673B" w:rsidRPr="004423AB">
        <w:rPr>
          <w:rFonts w:cs="Times New Roman" w:hint="eastAsia"/>
          <w:kern w:val="2"/>
          <w:sz w:val="21"/>
          <w:szCs w:val="21"/>
        </w:rPr>
        <w:t>，</w:t>
      </w:r>
      <w:r w:rsidR="00C5673B" w:rsidRPr="004423AB">
        <w:rPr>
          <w:rFonts w:cs="Times New Roman"/>
          <w:kern w:val="2"/>
          <w:sz w:val="21"/>
          <w:szCs w:val="21"/>
        </w:rPr>
        <w:t>其内容几乎都是关于政治方面的</w:t>
      </w:r>
      <w:r w:rsidR="00C5673B" w:rsidRPr="004423AB">
        <w:rPr>
          <w:rFonts w:cs="Times New Roman" w:hint="eastAsia"/>
          <w:kern w:val="2"/>
          <w:sz w:val="21"/>
          <w:szCs w:val="21"/>
        </w:rPr>
        <w:t>，</w:t>
      </w:r>
      <w:r w:rsidRPr="004423AB">
        <w:rPr>
          <w:rFonts w:cs="Times New Roman"/>
          <w:kern w:val="2"/>
          <w:sz w:val="21"/>
          <w:szCs w:val="21"/>
        </w:rPr>
        <w:t>共105首，其中“大雅”有31首，“小雅”是74首</w:t>
      </w:r>
      <w:r w:rsidR="00C5673B" w:rsidRPr="004423AB">
        <w:rPr>
          <w:rFonts w:cs="Times New Roman" w:hint="eastAsia"/>
          <w:kern w:val="2"/>
          <w:sz w:val="21"/>
          <w:szCs w:val="21"/>
        </w:rPr>
        <w:t>。</w:t>
      </w:r>
    </w:p>
    <w:p w:rsidR="00282D9D" w:rsidRPr="004423AB" w:rsidRDefault="00C5673B" w:rsidP="00282D9D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  <w:r w:rsidRPr="004423AB">
        <w:rPr>
          <w:rFonts w:cs="Times New Roman" w:hint="eastAsia"/>
          <w:kern w:val="2"/>
          <w:sz w:val="21"/>
          <w:szCs w:val="21"/>
        </w:rPr>
        <w:t>“</w:t>
      </w:r>
      <w:r w:rsidRPr="004423AB">
        <w:rPr>
          <w:rFonts w:cs="Times New Roman"/>
          <w:kern w:val="2"/>
          <w:sz w:val="21"/>
          <w:szCs w:val="21"/>
        </w:rPr>
        <w:t>颂</w:t>
      </w:r>
      <w:r w:rsidRPr="004423AB">
        <w:rPr>
          <w:rFonts w:cs="Times New Roman" w:hint="eastAsia"/>
          <w:kern w:val="2"/>
          <w:sz w:val="21"/>
          <w:szCs w:val="21"/>
        </w:rPr>
        <w:t>”</w:t>
      </w:r>
      <w:r w:rsidRPr="004423AB">
        <w:rPr>
          <w:rFonts w:cs="Times New Roman"/>
          <w:kern w:val="2"/>
          <w:sz w:val="21"/>
          <w:szCs w:val="21"/>
        </w:rPr>
        <w:t>分为周颂、鲁颂和商颂三个部分，分别有31篇、4篇、5篇，为郊庙祭祀之乐。颂</w:t>
      </w:r>
      <w:r w:rsidR="00282D9D" w:rsidRPr="004423AB">
        <w:rPr>
          <w:rFonts w:cs="Times New Roman"/>
          <w:kern w:val="2"/>
          <w:sz w:val="21"/>
          <w:szCs w:val="21"/>
        </w:rPr>
        <w:t>是宗庙祭祀的乐歌和史诗，内容多是歌颂祖先功业，是贵族文人的作品。</w:t>
      </w:r>
    </w:p>
    <w:p w:rsidR="00877473" w:rsidRDefault="00C5673B" w:rsidP="00282D9D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  <w:r w:rsidRPr="004423AB">
        <w:rPr>
          <w:rFonts w:cs="Times New Roman"/>
          <w:kern w:val="2"/>
          <w:sz w:val="21"/>
          <w:szCs w:val="21"/>
        </w:rPr>
        <w:t>赋、比、兴是诗的表现手法。</w:t>
      </w:r>
      <w:r w:rsidR="00282D9D" w:rsidRPr="004423AB">
        <w:rPr>
          <w:rFonts w:cs="Times New Roman"/>
          <w:kern w:val="2"/>
          <w:sz w:val="21"/>
          <w:szCs w:val="21"/>
        </w:rPr>
        <w:t>“</w:t>
      </w:r>
      <w:r w:rsidRPr="004423AB">
        <w:rPr>
          <w:rFonts w:cs="Times New Roman"/>
          <w:kern w:val="2"/>
          <w:sz w:val="21"/>
          <w:szCs w:val="21"/>
        </w:rPr>
        <w:t>赋</w:t>
      </w:r>
      <w:r w:rsidR="00282D9D" w:rsidRPr="004423AB">
        <w:rPr>
          <w:rFonts w:cs="Times New Roman"/>
          <w:kern w:val="2"/>
          <w:sz w:val="21"/>
          <w:szCs w:val="21"/>
        </w:rPr>
        <w:t>”</w:t>
      </w:r>
      <w:r w:rsidRPr="004423AB">
        <w:rPr>
          <w:rFonts w:cs="Times New Roman"/>
          <w:kern w:val="2"/>
          <w:sz w:val="21"/>
          <w:szCs w:val="21"/>
        </w:rPr>
        <w:t>是</w:t>
      </w:r>
      <w:r w:rsidR="00282D9D" w:rsidRPr="004423AB">
        <w:rPr>
          <w:rFonts w:cs="Times New Roman" w:hint="eastAsia"/>
          <w:kern w:val="2"/>
          <w:sz w:val="21"/>
          <w:szCs w:val="21"/>
        </w:rPr>
        <w:t>_</w:t>
      </w:r>
      <w:r w:rsidR="00282D9D" w:rsidRPr="004423AB">
        <w:rPr>
          <w:rFonts w:cs="Times New Roman"/>
          <w:kern w:val="2"/>
          <w:sz w:val="21"/>
          <w:szCs w:val="21"/>
        </w:rPr>
        <w:t>________</w:t>
      </w:r>
      <w:r w:rsidRPr="004423AB">
        <w:rPr>
          <w:rFonts w:cs="Times New Roman"/>
          <w:kern w:val="2"/>
          <w:sz w:val="21"/>
          <w:szCs w:val="21"/>
        </w:rPr>
        <w:t>，描述一件事情的经过，直接表达感情。</w:t>
      </w:r>
      <w:r w:rsidR="00282D9D" w:rsidRPr="004423AB">
        <w:rPr>
          <w:rFonts w:cs="Times New Roman"/>
          <w:kern w:val="2"/>
          <w:sz w:val="21"/>
          <w:szCs w:val="21"/>
        </w:rPr>
        <w:t>“</w:t>
      </w:r>
      <w:r w:rsidRPr="004423AB">
        <w:rPr>
          <w:rFonts w:cs="Times New Roman"/>
          <w:kern w:val="2"/>
          <w:sz w:val="21"/>
          <w:szCs w:val="21"/>
        </w:rPr>
        <w:t>比</w:t>
      </w:r>
      <w:r w:rsidR="00282D9D" w:rsidRPr="004423AB">
        <w:rPr>
          <w:rFonts w:cs="Times New Roman"/>
          <w:kern w:val="2"/>
          <w:sz w:val="21"/>
          <w:szCs w:val="21"/>
        </w:rPr>
        <w:t>”</w:t>
      </w:r>
      <w:r w:rsidRPr="004423AB">
        <w:rPr>
          <w:rFonts w:cs="Times New Roman"/>
          <w:kern w:val="2"/>
          <w:sz w:val="21"/>
          <w:szCs w:val="21"/>
        </w:rPr>
        <w:t>是</w:t>
      </w:r>
      <w:r w:rsidR="00282D9D" w:rsidRPr="004423AB">
        <w:rPr>
          <w:rFonts w:cs="Times New Roman" w:hint="eastAsia"/>
          <w:kern w:val="2"/>
          <w:sz w:val="21"/>
          <w:szCs w:val="21"/>
        </w:rPr>
        <w:t>_</w:t>
      </w:r>
      <w:r w:rsidR="00282D9D" w:rsidRPr="004423AB">
        <w:rPr>
          <w:rFonts w:cs="Times New Roman"/>
          <w:kern w:val="2"/>
          <w:sz w:val="21"/>
          <w:szCs w:val="21"/>
        </w:rPr>
        <w:t>________</w:t>
      </w:r>
      <w:r w:rsidRPr="004423AB">
        <w:rPr>
          <w:rFonts w:cs="Times New Roman"/>
          <w:kern w:val="2"/>
          <w:sz w:val="21"/>
          <w:szCs w:val="21"/>
        </w:rPr>
        <w:t>，以彼物比此物，用一个事物比喻另一个事物。</w:t>
      </w:r>
      <w:r w:rsidR="00282D9D" w:rsidRPr="004423AB">
        <w:rPr>
          <w:rFonts w:cs="Times New Roman"/>
          <w:kern w:val="2"/>
          <w:sz w:val="21"/>
          <w:szCs w:val="21"/>
        </w:rPr>
        <w:t>“</w:t>
      </w:r>
      <w:r w:rsidRPr="004423AB">
        <w:rPr>
          <w:rFonts w:cs="Times New Roman"/>
          <w:kern w:val="2"/>
          <w:sz w:val="21"/>
          <w:szCs w:val="21"/>
        </w:rPr>
        <w:t>兴</w:t>
      </w:r>
      <w:r w:rsidR="00282D9D" w:rsidRPr="004423AB">
        <w:rPr>
          <w:rFonts w:cs="Times New Roman"/>
          <w:kern w:val="2"/>
          <w:sz w:val="21"/>
          <w:szCs w:val="21"/>
        </w:rPr>
        <w:t>”</w:t>
      </w:r>
      <w:r w:rsidRPr="004423AB">
        <w:rPr>
          <w:rFonts w:cs="Times New Roman"/>
          <w:kern w:val="2"/>
          <w:sz w:val="21"/>
          <w:szCs w:val="21"/>
        </w:rPr>
        <w:t>是</w:t>
      </w:r>
      <w:r w:rsidR="00282D9D" w:rsidRPr="004423AB">
        <w:rPr>
          <w:rFonts w:cs="Times New Roman" w:hint="eastAsia"/>
          <w:kern w:val="2"/>
          <w:sz w:val="21"/>
          <w:szCs w:val="21"/>
        </w:rPr>
        <w:t>_</w:t>
      </w:r>
      <w:r w:rsidR="00282D9D" w:rsidRPr="004423AB">
        <w:rPr>
          <w:rFonts w:cs="Times New Roman"/>
          <w:kern w:val="2"/>
          <w:sz w:val="21"/>
          <w:szCs w:val="21"/>
        </w:rPr>
        <w:t>________</w:t>
      </w:r>
      <w:r w:rsidRPr="004423AB">
        <w:rPr>
          <w:rFonts w:cs="Times New Roman"/>
          <w:kern w:val="2"/>
          <w:sz w:val="21"/>
          <w:szCs w:val="21"/>
        </w:rPr>
        <w:t>，从一个事物联想到另外一件事物。</w:t>
      </w:r>
    </w:p>
    <w:p w:rsidR="004423AB" w:rsidRDefault="004423AB" w:rsidP="00282D9D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</w:p>
    <w:p w:rsidR="00D071AF" w:rsidRDefault="00D071AF" w:rsidP="00282D9D">
      <w:pPr>
        <w:spacing w:line="400" w:lineRule="exact"/>
        <w:ind w:firstLineChars="200" w:firstLine="420"/>
        <w:jc w:val="both"/>
        <w:rPr>
          <w:rFonts w:cs="Times New Roman"/>
          <w:kern w:val="2"/>
          <w:sz w:val="21"/>
          <w:szCs w:val="21"/>
        </w:rPr>
      </w:pPr>
    </w:p>
    <w:p w:rsidR="00277FF9" w:rsidRPr="004423AB" w:rsidRDefault="00B96999" w:rsidP="00877473">
      <w:pPr>
        <w:spacing w:line="400" w:lineRule="exact"/>
        <w:rPr>
          <w:sz w:val="21"/>
          <w:szCs w:val="21"/>
        </w:rPr>
      </w:pPr>
      <w:r w:rsidRPr="004423AB">
        <w:rPr>
          <w:rFonts w:hint="eastAsia"/>
          <w:b/>
          <w:bCs/>
          <w:sz w:val="21"/>
          <w:szCs w:val="21"/>
        </w:rPr>
        <w:t>任务</w:t>
      </w:r>
      <w:r w:rsidR="00851F2A" w:rsidRPr="004423AB">
        <w:rPr>
          <w:rFonts w:hint="eastAsia"/>
          <w:b/>
          <w:bCs/>
          <w:sz w:val="21"/>
          <w:szCs w:val="21"/>
        </w:rPr>
        <w:t>二：</w:t>
      </w:r>
      <w:r w:rsidR="0055413D" w:rsidRPr="004423AB">
        <w:rPr>
          <w:rFonts w:hint="eastAsia"/>
          <w:b/>
          <w:bCs/>
          <w:sz w:val="21"/>
          <w:szCs w:val="21"/>
        </w:rPr>
        <w:t>对照提示，</w:t>
      </w:r>
      <w:r w:rsidR="00877473" w:rsidRPr="004423AB">
        <w:rPr>
          <w:rFonts w:hint="eastAsia"/>
          <w:b/>
          <w:bCs/>
          <w:sz w:val="21"/>
          <w:szCs w:val="21"/>
        </w:rPr>
        <w:t>翻译三首诗</w:t>
      </w:r>
      <w:r w:rsidR="00B03289">
        <w:rPr>
          <w:rFonts w:hint="eastAsia"/>
          <w:b/>
          <w:bCs/>
          <w:sz w:val="21"/>
          <w:szCs w:val="21"/>
        </w:rPr>
        <w:t>，并归纳每首诗的内容和主题</w:t>
      </w:r>
      <w:r w:rsidR="0055413D" w:rsidRPr="004423AB">
        <w:rPr>
          <w:rFonts w:hint="eastAsia"/>
          <w:b/>
          <w:bCs/>
          <w:sz w:val="21"/>
          <w:szCs w:val="21"/>
        </w:rPr>
        <w:t>。</w:t>
      </w:r>
    </w:p>
    <w:p w:rsidR="003C3261" w:rsidRPr="004423AB" w:rsidRDefault="003C3261" w:rsidP="003C3261">
      <w:pPr>
        <w:spacing w:line="400" w:lineRule="exact"/>
        <w:jc w:val="center"/>
        <w:rPr>
          <w:rFonts w:ascii="楷体" w:eastAsia="楷体" w:hAnsi="楷体"/>
          <w:b/>
          <w:bCs/>
          <w:sz w:val="21"/>
          <w:szCs w:val="21"/>
        </w:rPr>
      </w:pPr>
      <w:r w:rsidRPr="004423AB">
        <w:rPr>
          <w:rFonts w:ascii="楷体" w:eastAsia="楷体" w:hAnsi="楷体" w:hint="eastAsia"/>
          <w:b/>
          <w:bCs/>
          <w:sz w:val="21"/>
          <w:szCs w:val="21"/>
        </w:rPr>
        <w:t>《伐檀》</w:t>
      </w:r>
    </w:p>
    <w:p w:rsidR="003C3261" w:rsidRPr="004423AB" w:rsidRDefault="003C3261" w:rsidP="003C3261">
      <w:pPr>
        <w:spacing w:line="400" w:lineRule="exact"/>
        <w:ind w:firstLineChars="200" w:firstLine="420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坎坎伐檀兮，置之河之干兮。河水清且涟猗。不稼不穑，胡取禾三百廛兮？不狩不猎，胡瞻尔庭有县貆兮？彼君子兮，不素餐兮！</w:t>
      </w:r>
    </w:p>
    <w:p w:rsidR="003C3261" w:rsidRPr="004423AB" w:rsidRDefault="003C3261" w:rsidP="003C3261">
      <w:pPr>
        <w:spacing w:line="400" w:lineRule="exact"/>
        <w:ind w:firstLineChars="200" w:firstLine="420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坎坎伐辐兮，置之河之侧兮。河水清且直猗。不稼不穑，胡取禾三百亿兮？不狩不猎，胡瞻尔庭有县特兮？彼君子兮，不素食兮！</w:t>
      </w:r>
    </w:p>
    <w:p w:rsidR="003C3261" w:rsidRPr="004423AB" w:rsidRDefault="003C3261" w:rsidP="00282D9D">
      <w:pPr>
        <w:spacing w:line="400" w:lineRule="exact"/>
        <w:ind w:firstLineChars="200" w:firstLine="420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坎坎伐轮兮，置之河之漘兮。河水清且沦猗。不稼不穑，胡取禾三百囷兮？不狩不猎，胡瞻尔庭有县鹑兮？彼君子兮，不素飧兮！</w:t>
      </w:r>
    </w:p>
    <w:p w:rsidR="003C3261" w:rsidRPr="004423AB" w:rsidRDefault="003C3261" w:rsidP="003C3261">
      <w:pPr>
        <w:spacing w:line="400" w:lineRule="exact"/>
        <w:rPr>
          <w:rFonts w:ascii="楷体" w:eastAsia="楷体" w:hAnsi="楷体"/>
          <w:b/>
          <w:bCs/>
          <w:sz w:val="21"/>
          <w:szCs w:val="21"/>
        </w:rPr>
      </w:pPr>
      <w:r w:rsidRPr="004423AB">
        <w:rPr>
          <w:rFonts w:ascii="楷体" w:eastAsia="楷体" w:hAnsi="楷体" w:hint="eastAsia"/>
          <w:b/>
          <w:bCs/>
          <w:sz w:val="21"/>
          <w:szCs w:val="21"/>
        </w:rPr>
        <w:t>注释：</w:t>
      </w:r>
    </w:p>
    <w:p w:rsidR="0087213A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 xml:space="preserve">(1）坎坎：象声词，伐木声。 </w:t>
      </w:r>
      <w:r w:rsidRPr="004423AB">
        <w:rPr>
          <w:rFonts w:ascii="楷体" w:eastAsia="楷体" w:hAnsi="楷体"/>
          <w:sz w:val="21"/>
          <w:szCs w:val="21"/>
        </w:rPr>
        <w:t xml:space="preserve">   </w:t>
      </w:r>
      <w:r w:rsidR="0087213A" w:rsidRPr="004423AB">
        <w:rPr>
          <w:rFonts w:ascii="楷体" w:eastAsia="楷体" w:hAnsi="楷体"/>
          <w:sz w:val="21"/>
          <w:szCs w:val="21"/>
        </w:rPr>
        <w:t xml:space="preserve">  </w:t>
      </w:r>
      <w:r w:rsidR="00B03289">
        <w:rPr>
          <w:rFonts w:ascii="楷体" w:eastAsia="楷体" w:hAnsi="楷体"/>
          <w:sz w:val="21"/>
          <w:szCs w:val="21"/>
        </w:rPr>
        <w:t xml:space="preserve">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 </w:t>
      </w:r>
      <w:r w:rsidRPr="004423AB">
        <w:rPr>
          <w:rFonts w:ascii="楷体" w:eastAsia="楷体" w:hAnsi="楷体"/>
          <w:sz w:val="21"/>
          <w:szCs w:val="21"/>
        </w:rPr>
        <w:t xml:space="preserve"> 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 </w:t>
      </w:r>
      <w:r w:rsidRPr="004423AB">
        <w:rPr>
          <w:rFonts w:ascii="楷体" w:eastAsia="楷体" w:hAnsi="楷体" w:hint="eastAsia"/>
          <w:sz w:val="21"/>
          <w:szCs w:val="21"/>
        </w:rPr>
        <w:t xml:space="preserve">(2）寘：同“置”，放置。 </w:t>
      </w:r>
      <w:r w:rsidRPr="004423AB">
        <w:rPr>
          <w:rFonts w:ascii="楷体" w:eastAsia="楷体" w:hAnsi="楷体"/>
          <w:sz w:val="21"/>
          <w:szCs w:val="21"/>
        </w:rPr>
        <w:t xml:space="preserve">    </w:t>
      </w:r>
    </w:p>
    <w:p w:rsidR="0087213A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(3）干：水边。</w:t>
      </w:r>
      <w:r w:rsidR="0087213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                     </w:t>
      </w:r>
      <w:r w:rsidR="00B03289">
        <w:rPr>
          <w:rFonts w:ascii="楷体" w:eastAsia="楷体" w:hAnsi="楷体"/>
          <w:sz w:val="21"/>
          <w:szCs w:val="21"/>
        </w:rPr>
        <w:t xml:space="preserve">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</w:t>
      </w:r>
      <w:r w:rsidRPr="004423AB">
        <w:rPr>
          <w:rFonts w:ascii="楷体" w:eastAsia="楷体" w:hAnsi="楷体" w:hint="eastAsia"/>
          <w:sz w:val="21"/>
          <w:szCs w:val="21"/>
        </w:rPr>
        <w:t xml:space="preserve">(4）涟：即澜。 </w:t>
      </w:r>
      <w:r w:rsidRPr="004423AB">
        <w:rPr>
          <w:rFonts w:ascii="楷体" w:eastAsia="楷体" w:hAnsi="楷体"/>
          <w:sz w:val="21"/>
          <w:szCs w:val="21"/>
        </w:rPr>
        <w:t xml:space="preserve">           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 </w:t>
      </w:r>
      <w:r w:rsidRPr="004423AB">
        <w:rPr>
          <w:rFonts w:ascii="楷体" w:eastAsia="楷体" w:hAnsi="楷体"/>
          <w:sz w:val="21"/>
          <w:szCs w:val="21"/>
        </w:rPr>
        <w:t xml:space="preserve">  </w:t>
      </w:r>
    </w:p>
    <w:p w:rsidR="0087213A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(5）猗(yī)：义同“兮”，语气助词。</w:t>
      </w:r>
      <w:r w:rsidR="0087213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</w:t>
      </w:r>
      <w:r w:rsidR="00B03289">
        <w:rPr>
          <w:rFonts w:ascii="楷体" w:eastAsia="楷体" w:hAnsi="楷体"/>
          <w:sz w:val="21"/>
          <w:szCs w:val="21"/>
        </w:rPr>
        <w:t xml:space="preserve">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</w:t>
      </w:r>
      <w:r w:rsidRPr="004423AB">
        <w:rPr>
          <w:rFonts w:ascii="楷体" w:eastAsia="楷体" w:hAnsi="楷体" w:hint="eastAsia"/>
          <w:sz w:val="21"/>
          <w:szCs w:val="21"/>
        </w:rPr>
        <w:t xml:space="preserve">(6）稼(jià)：播种。 </w:t>
      </w:r>
      <w:r w:rsidRPr="004423AB">
        <w:rPr>
          <w:rFonts w:ascii="楷体" w:eastAsia="楷体" w:hAnsi="楷体"/>
          <w:sz w:val="21"/>
          <w:szCs w:val="21"/>
        </w:rPr>
        <w:t xml:space="preserve">       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 </w:t>
      </w:r>
      <w:r w:rsidRPr="004423AB">
        <w:rPr>
          <w:rFonts w:ascii="楷体" w:eastAsia="楷体" w:hAnsi="楷体"/>
          <w:sz w:val="21"/>
          <w:szCs w:val="21"/>
        </w:rPr>
        <w:t xml:space="preserve"> </w:t>
      </w:r>
    </w:p>
    <w:p w:rsidR="003C3261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 xml:space="preserve">(7）穑(sè)：收获。 </w:t>
      </w:r>
      <w:r w:rsidRPr="004423AB">
        <w:rPr>
          <w:rFonts w:ascii="楷体" w:eastAsia="楷体" w:hAnsi="楷体"/>
          <w:sz w:val="21"/>
          <w:szCs w:val="21"/>
        </w:rPr>
        <w:t xml:space="preserve">      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       </w:t>
      </w:r>
      <w:r w:rsidR="00B03289">
        <w:rPr>
          <w:rFonts w:ascii="楷体" w:eastAsia="楷体" w:hAnsi="楷体"/>
          <w:sz w:val="21"/>
          <w:szCs w:val="21"/>
        </w:rPr>
        <w:t xml:space="preserve">    </w:t>
      </w:r>
      <w:r w:rsidRPr="004423AB">
        <w:rPr>
          <w:rFonts w:ascii="楷体" w:eastAsia="楷体" w:hAnsi="楷体" w:hint="eastAsia"/>
          <w:sz w:val="21"/>
          <w:szCs w:val="21"/>
        </w:rPr>
        <w:t>(8）胡：为什么。</w:t>
      </w:r>
    </w:p>
    <w:p w:rsidR="003C3261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 xml:space="preserve">(9）禾：谷物。 </w:t>
      </w:r>
      <w:r w:rsidRPr="004423AB">
        <w:rPr>
          <w:rFonts w:ascii="楷体" w:eastAsia="楷体" w:hAnsi="楷体"/>
          <w:sz w:val="21"/>
          <w:szCs w:val="21"/>
        </w:rPr>
        <w:t xml:space="preserve">             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    </w:t>
      </w:r>
      <w:r w:rsidR="00B03289">
        <w:rPr>
          <w:rFonts w:ascii="楷体" w:eastAsia="楷体" w:hAnsi="楷体"/>
          <w:sz w:val="21"/>
          <w:szCs w:val="21"/>
        </w:rPr>
        <w:t xml:space="preserve">    </w:t>
      </w:r>
      <w:r w:rsidR="0087213A" w:rsidRPr="004423AB">
        <w:rPr>
          <w:rFonts w:ascii="楷体" w:eastAsia="楷体" w:hAnsi="楷体"/>
          <w:sz w:val="21"/>
          <w:szCs w:val="21"/>
        </w:rPr>
        <w:t xml:space="preserve"> </w:t>
      </w:r>
      <w:r w:rsidRPr="004423AB">
        <w:rPr>
          <w:rFonts w:ascii="楷体" w:eastAsia="楷体" w:hAnsi="楷体" w:hint="eastAsia"/>
          <w:sz w:val="21"/>
          <w:szCs w:val="21"/>
        </w:rPr>
        <w:t>(10）三百：意为很多，并非实数。</w:t>
      </w:r>
    </w:p>
    <w:p w:rsidR="003C3261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(11）廛(</w:t>
      </w:r>
      <w:proofErr w:type="spellStart"/>
      <w:r w:rsidRPr="004423AB">
        <w:rPr>
          <w:rFonts w:ascii="楷体" w:eastAsia="楷体" w:hAnsi="楷体" w:hint="eastAsia"/>
          <w:sz w:val="21"/>
          <w:szCs w:val="21"/>
        </w:rPr>
        <w:t>ch</w:t>
      </w:r>
      <w:proofErr w:type="spellEnd"/>
      <w:r w:rsidRPr="004423AB">
        <w:rPr>
          <w:rFonts w:ascii="楷体" w:eastAsia="楷体" w:hAnsi="楷体" w:hint="eastAsia"/>
          <w:sz w:val="21"/>
          <w:szCs w:val="21"/>
        </w:rPr>
        <w:t>án)：通“缠”，古代的度量单位，三百廛就是三百束。</w:t>
      </w:r>
    </w:p>
    <w:p w:rsidR="003C3261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(12）狩：冬猎。猎，夜猎。此诗中皆泛指打猎。</w:t>
      </w:r>
    </w:p>
    <w:p w:rsidR="003C3261" w:rsidRPr="004423AB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 xml:space="preserve">(13）县(xuán)：通“悬”，悬挂。 </w:t>
      </w:r>
      <w:r w:rsidRPr="004423AB">
        <w:rPr>
          <w:rFonts w:ascii="楷体" w:eastAsia="楷体" w:hAnsi="楷体"/>
          <w:sz w:val="21"/>
          <w:szCs w:val="21"/>
        </w:rPr>
        <w:t xml:space="preserve">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   </w:t>
      </w:r>
      <w:r w:rsidRPr="004423AB">
        <w:rPr>
          <w:rFonts w:ascii="楷体" w:eastAsia="楷体" w:hAnsi="楷体" w:hint="eastAsia"/>
          <w:sz w:val="21"/>
          <w:szCs w:val="21"/>
        </w:rPr>
        <w:t>(14）貆(huán)：猪獾。也有说是幼小的貉。</w:t>
      </w:r>
    </w:p>
    <w:p w:rsidR="00B03289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(15）君子：此系反话，指有地位有权势者。</w:t>
      </w:r>
      <w:r w:rsidR="00B03289">
        <w:rPr>
          <w:rFonts w:ascii="楷体" w:eastAsia="楷体" w:hAnsi="楷体" w:hint="eastAsia"/>
          <w:sz w:val="21"/>
          <w:szCs w:val="21"/>
        </w:rPr>
        <w:t xml:space="preserve"> </w:t>
      </w:r>
      <w:r w:rsidR="00B03289">
        <w:rPr>
          <w:rFonts w:ascii="楷体" w:eastAsia="楷体" w:hAnsi="楷体"/>
          <w:sz w:val="21"/>
          <w:szCs w:val="21"/>
        </w:rPr>
        <w:t xml:space="preserve">      </w:t>
      </w:r>
      <w:r w:rsidRPr="004423AB">
        <w:rPr>
          <w:rFonts w:ascii="楷体" w:eastAsia="楷体" w:hAnsi="楷体" w:hint="eastAsia"/>
          <w:sz w:val="21"/>
          <w:szCs w:val="21"/>
        </w:rPr>
        <w:t xml:space="preserve">(16）素餐：白吃饭，不劳而获。 </w:t>
      </w:r>
      <w:r w:rsidRPr="004423AB">
        <w:rPr>
          <w:rFonts w:ascii="楷体" w:eastAsia="楷体" w:hAnsi="楷体"/>
          <w:sz w:val="21"/>
          <w:szCs w:val="21"/>
        </w:rPr>
        <w:t xml:space="preserve"> 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     </w:t>
      </w:r>
      <w:r w:rsidRPr="004423AB">
        <w:rPr>
          <w:rFonts w:ascii="楷体" w:eastAsia="楷体" w:hAnsi="楷体" w:hint="eastAsia"/>
          <w:sz w:val="21"/>
          <w:szCs w:val="21"/>
        </w:rPr>
        <w:t>(17）辐：车轮上的辐条。</w:t>
      </w:r>
      <w:r w:rsidR="00B03289">
        <w:rPr>
          <w:rFonts w:ascii="楷体" w:eastAsia="楷体" w:hAnsi="楷体" w:hint="eastAsia"/>
          <w:sz w:val="21"/>
          <w:szCs w:val="21"/>
        </w:rPr>
        <w:t xml:space="preserve"> </w:t>
      </w:r>
      <w:r w:rsidR="00B03289">
        <w:rPr>
          <w:rFonts w:ascii="楷体" w:eastAsia="楷体" w:hAnsi="楷体"/>
          <w:sz w:val="21"/>
          <w:szCs w:val="21"/>
        </w:rPr>
        <w:t xml:space="preserve">                     </w:t>
      </w:r>
      <w:r w:rsidR="00B03289">
        <w:rPr>
          <w:rFonts w:ascii="楷体" w:eastAsia="楷体" w:hAnsi="楷体" w:hint="eastAsia"/>
          <w:sz w:val="21"/>
          <w:szCs w:val="21"/>
        </w:rPr>
        <w:t xml:space="preserve"> </w:t>
      </w:r>
      <w:r w:rsidRPr="004423AB">
        <w:rPr>
          <w:rFonts w:ascii="楷体" w:eastAsia="楷体" w:hAnsi="楷体" w:hint="eastAsia"/>
          <w:sz w:val="21"/>
          <w:szCs w:val="21"/>
        </w:rPr>
        <w:t>(18）直：水流的直波。</w:t>
      </w:r>
    </w:p>
    <w:p w:rsidR="00B03289" w:rsidRDefault="003C3261" w:rsidP="003C3261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(19）亿：通“束”。</w:t>
      </w:r>
      <w:r w:rsidR="00B03289">
        <w:rPr>
          <w:rFonts w:ascii="楷体" w:eastAsia="楷体" w:hAnsi="楷体" w:hint="eastAsia"/>
          <w:sz w:val="21"/>
          <w:szCs w:val="21"/>
        </w:rPr>
        <w:t xml:space="preserve"> </w:t>
      </w:r>
      <w:r w:rsidR="00B03289">
        <w:rPr>
          <w:rFonts w:ascii="楷体" w:eastAsia="楷体" w:hAnsi="楷体"/>
          <w:sz w:val="21"/>
          <w:szCs w:val="21"/>
        </w:rPr>
        <w:t xml:space="preserve">                          </w:t>
      </w:r>
      <w:r w:rsidRPr="004423AB">
        <w:rPr>
          <w:rFonts w:ascii="楷体" w:eastAsia="楷体" w:hAnsi="楷体" w:hint="eastAsia"/>
          <w:sz w:val="21"/>
          <w:szCs w:val="21"/>
        </w:rPr>
        <w:t xml:space="preserve">(20）瞻：向前或向上看。 </w:t>
      </w:r>
      <w:r w:rsidRPr="004423AB">
        <w:rPr>
          <w:rFonts w:ascii="楷体" w:eastAsia="楷体" w:hAnsi="楷体"/>
          <w:sz w:val="21"/>
          <w:szCs w:val="21"/>
        </w:rPr>
        <w:t xml:space="preserve">   </w:t>
      </w:r>
    </w:p>
    <w:p w:rsidR="00282D9D" w:rsidRPr="004423AB" w:rsidRDefault="003C3261" w:rsidP="00877473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(21）特：三岁大兽。</w:t>
      </w:r>
      <w:r w:rsidR="00B03289">
        <w:rPr>
          <w:rFonts w:ascii="楷体" w:eastAsia="楷体" w:hAnsi="楷体" w:hint="eastAsia"/>
          <w:sz w:val="21"/>
          <w:szCs w:val="21"/>
        </w:rPr>
        <w:t xml:space="preserve"> </w:t>
      </w:r>
      <w:r w:rsidR="00B03289">
        <w:rPr>
          <w:rFonts w:ascii="楷体" w:eastAsia="楷体" w:hAnsi="楷体"/>
          <w:sz w:val="21"/>
          <w:szCs w:val="21"/>
        </w:rPr>
        <w:t xml:space="preserve">                          </w:t>
      </w:r>
      <w:r w:rsidRPr="004423AB">
        <w:rPr>
          <w:rFonts w:ascii="楷体" w:eastAsia="楷体" w:hAnsi="楷体" w:hint="eastAsia"/>
          <w:sz w:val="21"/>
          <w:szCs w:val="21"/>
        </w:rPr>
        <w:t>(22）漘(</w:t>
      </w:r>
      <w:proofErr w:type="spellStart"/>
      <w:r w:rsidRPr="004423AB">
        <w:rPr>
          <w:rFonts w:ascii="楷体" w:eastAsia="楷体" w:hAnsi="楷体" w:hint="eastAsia"/>
          <w:sz w:val="21"/>
          <w:szCs w:val="21"/>
        </w:rPr>
        <w:t>ch</w:t>
      </w:r>
      <w:proofErr w:type="spellEnd"/>
      <w:r w:rsidRPr="004423AB">
        <w:rPr>
          <w:rFonts w:ascii="楷体" w:eastAsia="楷体" w:hAnsi="楷体" w:hint="eastAsia"/>
          <w:sz w:val="21"/>
          <w:szCs w:val="21"/>
        </w:rPr>
        <w:t>ún)：水边。</w:t>
      </w:r>
      <w:r w:rsidR="0087213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87213A" w:rsidRPr="004423AB">
        <w:rPr>
          <w:rFonts w:ascii="楷体" w:eastAsia="楷体" w:hAnsi="楷体"/>
          <w:sz w:val="21"/>
          <w:szCs w:val="21"/>
        </w:rPr>
        <w:t xml:space="preserve">                  </w:t>
      </w:r>
      <w:r w:rsidRPr="004423AB">
        <w:rPr>
          <w:rFonts w:ascii="楷体" w:eastAsia="楷体" w:hAnsi="楷体" w:hint="eastAsia"/>
          <w:sz w:val="21"/>
          <w:szCs w:val="21"/>
        </w:rPr>
        <w:t>(23）沦：小波纹。</w:t>
      </w:r>
      <w:r w:rsidR="00B03289">
        <w:rPr>
          <w:rFonts w:ascii="楷体" w:eastAsia="楷体" w:hAnsi="楷体" w:hint="eastAsia"/>
          <w:sz w:val="21"/>
          <w:szCs w:val="21"/>
        </w:rPr>
        <w:t xml:space="preserve"> </w:t>
      </w:r>
      <w:r w:rsidR="00B03289">
        <w:rPr>
          <w:rFonts w:ascii="楷体" w:eastAsia="楷体" w:hAnsi="楷体"/>
          <w:sz w:val="21"/>
          <w:szCs w:val="21"/>
        </w:rPr>
        <w:t xml:space="preserve">                            </w:t>
      </w:r>
      <w:r w:rsidRPr="004423AB">
        <w:rPr>
          <w:rFonts w:ascii="楷体" w:eastAsia="楷体" w:hAnsi="楷体" w:hint="eastAsia"/>
          <w:sz w:val="21"/>
          <w:szCs w:val="21"/>
        </w:rPr>
        <w:t>(24）囷(qūn)：束。一说圆形的谷仓。</w:t>
      </w:r>
      <w:r w:rsidR="0087213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87213A" w:rsidRPr="004423AB">
        <w:rPr>
          <w:rFonts w:ascii="楷体" w:eastAsia="楷体" w:hAnsi="楷体"/>
          <w:sz w:val="21"/>
          <w:szCs w:val="21"/>
        </w:rPr>
        <w:t xml:space="preserve">  </w:t>
      </w:r>
      <w:r w:rsidR="00282D9D" w:rsidRPr="004423AB">
        <w:rPr>
          <w:rFonts w:ascii="楷体" w:eastAsia="楷体" w:hAnsi="楷体"/>
          <w:sz w:val="21"/>
          <w:szCs w:val="21"/>
        </w:rPr>
        <w:t xml:space="preserve"> </w:t>
      </w:r>
    </w:p>
    <w:p w:rsidR="003C2F1A" w:rsidRPr="004423AB" w:rsidRDefault="003C3261" w:rsidP="00877473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(25）飧(sūn)：熟食，此泛指吃饭</w:t>
      </w:r>
      <w:r w:rsidR="00282D9D" w:rsidRPr="004423AB">
        <w:rPr>
          <w:rFonts w:ascii="楷体" w:eastAsia="楷体" w:hAnsi="楷体" w:hint="eastAsia"/>
          <w:sz w:val="21"/>
          <w:szCs w:val="21"/>
        </w:rPr>
        <w:t>。</w:t>
      </w:r>
    </w:p>
    <w:p w:rsidR="00282D9D" w:rsidRPr="004423AB" w:rsidRDefault="00B96999" w:rsidP="00877473">
      <w:pPr>
        <w:spacing w:line="400" w:lineRule="exact"/>
        <w:rPr>
          <w:rFonts w:ascii="楷体" w:eastAsia="楷体" w:hAnsi="楷体"/>
          <w:b/>
          <w:bCs/>
          <w:sz w:val="21"/>
          <w:szCs w:val="21"/>
        </w:rPr>
      </w:pPr>
      <w:r w:rsidRPr="004423AB">
        <w:rPr>
          <w:rFonts w:ascii="楷体" w:eastAsia="楷体" w:hAnsi="楷体" w:hint="eastAsia"/>
          <w:b/>
          <w:bCs/>
          <w:sz w:val="21"/>
          <w:szCs w:val="21"/>
        </w:rPr>
        <w:t>翻译：</w:t>
      </w:r>
    </w:p>
    <w:p w:rsidR="00B96999" w:rsidRPr="004423AB" w:rsidRDefault="00B96999" w:rsidP="00877473">
      <w:pPr>
        <w:spacing w:line="400" w:lineRule="exact"/>
        <w:rPr>
          <w:rFonts w:ascii="楷体" w:eastAsia="楷体" w:hAnsi="楷体"/>
          <w:b/>
          <w:bCs/>
          <w:sz w:val="21"/>
          <w:szCs w:val="21"/>
        </w:rPr>
      </w:pPr>
    </w:p>
    <w:p w:rsidR="00B96999" w:rsidRDefault="00B96999" w:rsidP="00877473">
      <w:pPr>
        <w:spacing w:line="400" w:lineRule="exact"/>
        <w:rPr>
          <w:rFonts w:ascii="楷体" w:eastAsia="楷体" w:hAnsi="楷体"/>
          <w:b/>
          <w:bCs/>
        </w:rPr>
      </w:pPr>
    </w:p>
    <w:p w:rsidR="00B96999" w:rsidRDefault="00B96999" w:rsidP="00877473">
      <w:pPr>
        <w:spacing w:line="400" w:lineRule="exact"/>
        <w:rPr>
          <w:rFonts w:ascii="楷体" w:eastAsia="楷体" w:hAnsi="楷体"/>
          <w:b/>
          <w:bCs/>
        </w:rPr>
      </w:pPr>
    </w:p>
    <w:p w:rsidR="00B96999" w:rsidRDefault="00B96999" w:rsidP="00877473">
      <w:pPr>
        <w:spacing w:line="400" w:lineRule="exact"/>
        <w:rPr>
          <w:rFonts w:ascii="楷体" w:eastAsia="楷体" w:hAnsi="楷体"/>
          <w:b/>
          <w:bCs/>
          <w:sz w:val="21"/>
          <w:szCs w:val="21"/>
        </w:rPr>
      </w:pPr>
    </w:p>
    <w:p w:rsidR="00B03289" w:rsidRDefault="00B03289" w:rsidP="00334D9F">
      <w:pPr>
        <w:shd w:val="clear" w:color="auto" w:fill="FFFFFF"/>
        <w:spacing w:line="480" w:lineRule="atLeast"/>
        <w:jc w:val="center"/>
        <w:rPr>
          <w:rFonts w:ascii="楷体" w:eastAsia="楷体" w:hAnsi="楷体"/>
          <w:b/>
          <w:bCs/>
          <w:sz w:val="21"/>
          <w:szCs w:val="21"/>
        </w:rPr>
      </w:pPr>
    </w:p>
    <w:p w:rsidR="00334D9F" w:rsidRPr="004423AB" w:rsidRDefault="00334D9F" w:rsidP="00D071AF">
      <w:pPr>
        <w:shd w:val="clear" w:color="auto" w:fill="FFFFFF"/>
        <w:spacing w:line="480" w:lineRule="atLeast"/>
        <w:ind w:leftChars="-236" w:left="-566"/>
        <w:jc w:val="center"/>
        <w:rPr>
          <w:rFonts w:ascii="楷体" w:eastAsia="楷体" w:hAnsi="楷体"/>
          <w:b/>
          <w:bCs/>
          <w:sz w:val="21"/>
          <w:szCs w:val="21"/>
        </w:rPr>
      </w:pPr>
      <w:r w:rsidRPr="004423AB">
        <w:rPr>
          <w:rFonts w:ascii="楷体" w:eastAsia="楷体" w:hAnsi="楷体"/>
          <w:b/>
          <w:bCs/>
          <w:sz w:val="21"/>
          <w:szCs w:val="21"/>
        </w:rPr>
        <w:lastRenderedPageBreak/>
        <w:t>秦风·无衣</w:t>
      </w:r>
    </w:p>
    <w:p w:rsidR="00334D9F" w:rsidRPr="004423AB" w:rsidRDefault="00334D9F" w:rsidP="00D071AF">
      <w:pPr>
        <w:spacing w:line="400" w:lineRule="exact"/>
        <w:jc w:val="center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/>
          <w:sz w:val="21"/>
          <w:szCs w:val="21"/>
        </w:rPr>
        <w:t>岂曰无衣?与子同袍。王于兴师，修我戈矛，与子同仇!</w:t>
      </w:r>
    </w:p>
    <w:p w:rsidR="00334D9F" w:rsidRPr="004423AB" w:rsidRDefault="00334D9F" w:rsidP="00D071AF">
      <w:pPr>
        <w:spacing w:line="400" w:lineRule="exact"/>
        <w:jc w:val="center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/>
          <w:sz w:val="21"/>
          <w:szCs w:val="21"/>
        </w:rPr>
        <w:t>岂曰无衣?与子同泽。王于兴师，修我矛戟，与子偕作!</w:t>
      </w:r>
    </w:p>
    <w:p w:rsidR="003C2F1A" w:rsidRPr="004423AB" w:rsidRDefault="00334D9F" w:rsidP="00D071AF">
      <w:pPr>
        <w:spacing w:line="400" w:lineRule="exact"/>
        <w:jc w:val="center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/>
          <w:sz w:val="21"/>
          <w:szCs w:val="21"/>
        </w:rPr>
        <w:t>岂曰无衣?与子同裳。王于兴师，修我甲兵，与子偕行!</w:t>
      </w:r>
    </w:p>
    <w:p w:rsidR="003C2F1A" w:rsidRPr="004423AB" w:rsidRDefault="003C2F1A" w:rsidP="00D071AF">
      <w:pPr>
        <w:spacing w:line="400" w:lineRule="exact"/>
        <w:rPr>
          <w:b/>
          <w:bCs/>
          <w:sz w:val="21"/>
          <w:szCs w:val="21"/>
        </w:rPr>
      </w:pPr>
      <w:r w:rsidRPr="004423AB">
        <w:rPr>
          <w:rFonts w:ascii="楷体" w:eastAsia="楷体" w:hAnsi="楷体" w:cs="Times New Roman"/>
          <w:b/>
          <w:bCs/>
          <w:sz w:val="21"/>
          <w:szCs w:val="21"/>
        </w:rPr>
        <w:t>注释：</w:t>
      </w:r>
    </w:p>
    <w:p w:rsidR="00334D9F" w:rsidRPr="004423AB" w:rsidRDefault="00334D9F" w:rsidP="00D071AF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(1）</w:t>
      </w:r>
      <w:r w:rsidRPr="004423AB">
        <w:rPr>
          <w:rFonts w:ascii="楷体" w:eastAsia="楷体" w:hAnsi="楷体"/>
          <w:sz w:val="21"/>
          <w:szCs w:val="21"/>
        </w:rPr>
        <w:t>袍:长袍，即今之斗篷。</w:t>
      </w:r>
    </w:p>
    <w:p w:rsidR="00334D9F" w:rsidRPr="004423AB" w:rsidRDefault="00334D9F" w:rsidP="00D071AF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2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Pr="004423AB">
        <w:rPr>
          <w:rFonts w:ascii="楷体" w:eastAsia="楷体" w:hAnsi="楷体"/>
          <w:sz w:val="21"/>
          <w:szCs w:val="21"/>
        </w:rPr>
        <w:t>王:此指秦君。一说指周天子。于:语助词。兴师:起兵。</w:t>
      </w:r>
    </w:p>
    <w:p w:rsidR="00334D9F" w:rsidRPr="004423AB" w:rsidRDefault="00334D9F" w:rsidP="00D071AF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3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Pr="004423AB">
        <w:rPr>
          <w:rFonts w:ascii="楷体" w:eastAsia="楷体" w:hAnsi="楷体"/>
          <w:sz w:val="21"/>
          <w:szCs w:val="21"/>
        </w:rPr>
        <w:t>同仇:共同对敌。</w:t>
      </w:r>
      <w:r w:rsidR="003C2F1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3C2F1A" w:rsidRPr="004423AB">
        <w:rPr>
          <w:rFonts w:ascii="楷体" w:eastAsia="楷体" w:hAnsi="楷体"/>
          <w:sz w:val="21"/>
          <w:szCs w:val="21"/>
        </w:rPr>
        <w:t xml:space="preserve">                   </w:t>
      </w: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4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Pr="004423AB">
        <w:rPr>
          <w:rFonts w:ascii="楷体" w:eastAsia="楷体" w:hAnsi="楷体"/>
          <w:sz w:val="21"/>
          <w:szCs w:val="21"/>
        </w:rPr>
        <w:t>泽:通"襗"，内衣，如今之汗衫。</w:t>
      </w:r>
    </w:p>
    <w:p w:rsidR="003C2F1A" w:rsidRPr="004423AB" w:rsidRDefault="00334D9F" w:rsidP="00D071AF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5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Pr="004423AB">
        <w:rPr>
          <w:rFonts w:ascii="楷体" w:eastAsia="楷体" w:hAnsi="楷体"/>
          <w:sz w:val="21"/>
          <w:szCs w:val="21"/>
        </w:rPr>
        <w:t>作:起。</w:t>
      </w:r>
      <w:r w:rsidR="003C2F1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3C2F1A" w:rsidRPr="004423AB">
        <w:rPr>
          <w:rFonts w:ascii="楷体" w:eastAsia="楷体" w:hAnsi="楷体"/>
          <w:sz w:val="21"/>
          <w:szCs w:val="21"/>
        </w:rPr>
        <w:t xml:space="preserve">                           </w:t>
      </w:r>
      <w:r w:rsidR="003C2F1A"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6</w:t>
      </w:r>
      <w:r w:rsidR="003C2F1A" w:rsidRPr="004423AB">
        <w:rPr>
          <w:rFonts w:ascii="楷体" w:eastAsia="楷体" w:hAnsi="楷体" w:hint="eastAsia"/>
          <w:sz w:val="21"/>
          <w:szCs w:val="21"/>
        </w:rPr>
        <w:t>）</w:t>
      </w:r>
      <w:r w:rsidRPr="004423AB">
        <w:rPr>
          <w:rFonts w:ascii="楷体" w:eastAsia="楷体" w:hAnsi="楷体"/>
          <w:sz w:val="21"/>
          <w:szCs w:val="21"/>
        </w:rPr>
        <w:t>裳:下衣，此指战裙。</w:t>
      </w:r>
    </w:p>
    <w:p w:rsidR="006339EB" w:rsidRPr="004423AB" w:rsidRDefault="003C2F1A" w:rsidP="00D071AF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7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334D9F" w:rsidRPr="004423AB">
        <w:rPr>
          <w:rFonts w:ascii="楷体" w:eastAsia="楷体" w:hAnsi="楷体"/>
          <w:sz w:val="21"/>
          <w:szCs w:val="21"/>
        </w:rPr>
        <w:t>甲兵:铠甲与兵器。</w:t>
      </w:r>
      <w:r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Pr="004423AB">
        <w:rPr>
          <w:rFonts w:ascii="楷体" w:eastAsia="楷体" w:hAnsi="楷体"/>
          <w:sz w:val="21"/>
          <w:szCs w:val="21"/>
        </w:rPr>
        <w:t xml:space="preserve">                 </w:t>
      </w: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8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334D9F" w:rsidRPr="004423AB">
        <w:rPr>
          <w:rFonts w:ascii="楷体" w:eastAsia="楷体" w:hAnsi="楷体"/>
          <w:sz w:val="21"/>
          <w:szCs w:val="21"/>
        </w:rPr>
        <w:t>行:往。</w:t>
      </w:r>
    </w:p>
    <w:p w:rsidR="006339EB" w:rsidRPr="004423AB" w:rsidRDefault="00B96999" w:rsidP="00D071AF">
      <w:pPr>
        <w:spacing w:line="400" w:lineRule="exact"/>
        <w:rPr>
          <w:rFonts w:ascii="楷体" w:eastAsia="楷体" w:hAnsi="楷体"/>
          <w:b/>
          <w:bCs/>
          <w:sz w:val="21"/>
          <w:szCs w:val="21"/>
        </w:rPr>
      </w:pPr>
      <w:r w:rsidRPr="004423AB">
        <w:rPr>
          <w:rFonts w:ascii="楷体" w:eastAsia="楷体" w:hAnsi="楷体" w:hint="eastAsia"/>
          <w:b/>
          <w:bCs/>
          <w:sz w:val="21"/>
          <w:szCs w:val="21"/>
        </w:rPr>
        <w:t>翻译：</w:t>
      </w:r>
    </w:p>
    <w:p w:rsidR="003C2F1A" w:rsidRPr="004423AB" w:rsidRDefault="003C2F1A" w:rsidP="00D071AF">
      <w:pPr>
        <w:spacing w:line="400" w:lineRule="exact"/>
        <w:ind w:firstLineChars="337" w:firstLine="708"/>
        <w:rPr>
          <w:sz w:val="21"/>
          <w:szCs w:val="21"/>
        </w:rPr>
      </w:pPr>
    </w:p>
    <w:p w:rsidR="003C2F1A" w:rsidRDefault="003C2F1A" w:rsidP="00D071AF">
      <w:pPr>
        <w:spacing w:line="400" w:lineRule="exact"/>
        <w:rPr>
          <w:sz w:val="21"/>
          <w:szCs w:val="21"/>
        </w:rPr>
      </w:pPr>
    </w:p>
    <w:p w:rsidR="004423AB" w:rsidRDefault="004423AB" w:rsidP="00D071AF">
      <w:pPr>
        <w:spacing w:line="400" w:lineRule="exact"/>
        <w:ind w:leftChars="-236" w:left="-566"/>
        <w:rPr>
          <w:sz w:val="21"/>
          <w:szCs w:val="21"/>
        </w:rPr>
      </w:pPr>
    </w:p>
    <w:p w:rsidR="004423AB" w:rsidRDefault="004423AB" w:rsidP="00D071AF">
      <w:pPr>
        <w:spacing w:line="400" w:lineRule="exact"/>
        <w:ind w:leftChars="-236" w:left="-566"/>
        <w:rPr>
          <w:sz w:val="21"/>
          <w:szCs w:val="21"/>
        </w:rPr>
      </w:pPr>
    </w:p>
    <w:p w:rsidR="004423AB" w:rsidRDefault="004423AB" w:rsidP="00877473">
      <w:pPr>
        <w:spacing w:line="400" w:lineRule="exact"/>
        <w:rPr>
          <w:sz w:val="21"/>
          <w:szCs w:val="21"/>
        </w:rPr>
      </w:pPr>
    </w:p>
    <w:p w:rsidR="004423AB" w:rsidRDefault="004423AB" w:rsidP="00877473">
      <w:pPr>
        <w:spacing w:line="400" w:lineRule="exact"/>
        <w:rPr>
          <w:sz w:val="21"/>
          <w:szCs w:val="21"/>
        </w:rPr>
      </w:pPr>
    </w:p>
    <w:p w:rsidR="004423AB" w:rsidRDefault="004423AB" w:rsidP="00877473">
      <w:pPr>
        <w:spacing w:line="400" w:lineRule="exact"/>
        <w:rPr>
          <w:sz w:val="21"/>
          <w:szCs w:val="21"/>
        </w:rPr>
      </w:pPr>
    </w:p>
    <w:p w:rsidR="004423AB" w:rsidRDefault="004423AB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Default="00B03289" w:rsidP="00877473">
      <w:pPr>
        <w:spacing w:line="400" w:lineRule="exact"/>
        <w:rPr>
          <w:sz w:val="21"/>
          <w:szCs w:val="21"/>
        </w:rPr>
      </w:pPr>
    </w:p>
    <w:p w:rsidR="00B03289" w:rsidRPr="004423AB" w:rsidRDefault="00B03289" w:rsidP="00877473">
      <w:pPr>
        <w:spacing w:line="400" w:lineRule="exact"/>
        <w:rPr>
          <w:sz w:val="21"/>
          <w:szCs w:val="21"/>
        </w:rPr>
      </w:pPr>
    </w:p>
    <w:p w:rsidR="003C2F1A" w:rsidRPr="004423AB" w:rsidRDefault="003C2F1A" w:rsidP="00877473">
      <w:pPr>
        <w:spacing w:line="400" w:lineRule="exact"/>
        <w:rPr>
          <w:sz w:val="21"/>
          <w:szCs w:val="21"/>
        </w:rPr>
      </w:pPr>
    </w:p>
    <w:p w:rsidR="006339EB" w:rsidRPr="004423AB" w:rsidRDefault="00DB6FA0" w:rsidP="006339EB">
      <w:pPr>
        <w:spacing w:line="400" w:lineRule="exact"/>
        <w:jc w:val="center"/>
        <w:rPr>
          <w:sz w:val="21"/>
          <w:szCs w:val="21"/>
        </w:rPr>
      </w:pPr>
      <w:r w:rsidRPr="004423AB">
        <w:rPr>
          <w:rFonts w:ascii="楷体" w:eastAsia="楷体" w:hAnsi="楷体"/>
          <w:b/>
          <w:bCs/>
          <w:sz w:val="21"/>
          <w:szCs w:val="21"/>
        </w:rPr>
        <w:t>邶风·静女</w:t>
      </w:r>
      <w:r w:rsidRPr="004423AB">
        <w:rPr>
          <w:rFonts w:ascii="楷体" w:eastAsia="楷体" w:hAnsi="楷体"/>
          <w:sz w:val="21"/>
          <w:szCs w:val="21"/>
        </w:rPr>
        <w:br/>
        <w:t>静女其姝，俟我于城隅。爱而不见，搔首踟蹰。</w:t>
      </w:r>
      <w:r w:rsidRPr="004423AB">
        <w:rPr>
          <w:rFonts w:ascii="楷体" w:eastAsia="楷体" w:hAnsi="楷体"/>
          <w:sz w:val="21"/>
          <w:szCs w:val="21"/>
        </w:rPr>
        <w:br/>
        <w:t>静女其娈，贻我彤管。彤管有炜，说怿女美。</w:t>
      </w:r>
      <w:r w:rsidRPr="004423AB">
        <w:rPr>
          <w:rFonts w:ascii="楷体" w:eastAsia="楷体" w:hAnsi="楷体"/>
          <w:sz w:val="21"/>
          <w:szCs w:val="21"/>
        </w:rPr>
        <w:br/>
        <w:t>自牧归荑，洵美且异。匪女之为美，美人之贻。</w:t>
      </w:r>
    </w:p>
    <w:p w:rsidR="006339EB" w:rsidRPr="004423AB" w:rsidRDefault="00DB6FA0" w:rsidP="006339EB">
      <w:pPr>
        <w:spacing w:line="400" w:lineRule="exact"/>
        <w:rPr>
          <w:b/>
          <w:bCs/>
          <w:sz w:val="21"/>
          <w:szCs w:val="21"/>
        </w:rPr>
      </w:pPr>
      <w:r w:rsidRPr="004423AB">
        <w:rPr>
          <w:rFonts w:ascii="楷体" w:eastAsia="楷体" w:hAnsi="楷体" w:cs="Times New Roman"/>
          <w:b/>
          <w:bCs/>
          <w:sz w:val="21"/>
          <w:szCs w:val="21"/>
        </w:rPr>
        <w:t>注释：</w:t>
      </w:r>
    </w:p>
    <w:p w:rsidR="003C2F1A" w:rsidRPr="004423AB" w:rsidRDefault="006339EB" w:rsidP="006339EB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(1）</w:t>
      </w:r>
      <w:r w:rsidR="003C2F1A" w:rsidRPr="004423AB">
        <w:rPr>
          <w:rFonts w:ascii="楷体" w:eastAsia="楷体" w:hAnsi="楷体"/>
          <w:sz w:val="21"/>
          <w:szCs w:val="21"/>
        </w:rPr>
        <w:t>邶:(</w:t>
      </w:r>
      <w:proofErr w:type="spellStart"/>
      <w:r w:rsidR="003C2F1A" w:rsidRPr="004423AB">
        <w:rPr>
          <w:rFonts w:ascii="楷体" w:eastAsia="楷体" w:hAnsi="楷体"/>
          <w:sz w:val="21"/>
          <w:szCs w:val="21"/>
        </w:rPr>
        <w:t>bèi</w:t>
      </w:r>
      <w:proofErr w:type="spellEnd"/>
      <w:r w:rsidR="003C2F1A" w:rsidRPr="004423AB">
        <w:rPr>
          <w:rFonts w:ascii="楷体" w:eastAsia="楷体" w:hAnsi="楷体"/>
          <w:sz w:val="21"/>
          <w:szCs w:val="21"/>
        </w:rPr>
        <w:t>)周朝诸侯国名，在今河南省汤阴东南。</w:t>
      </w:r>
    </w:p>
    <w:p w:rsidR="006339EB" w:rsidRPr="004423AB" w:rsidRDefault="003C2F1A" w:rsidP="006339EB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2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静女：贞静娴雅之女。姝（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shū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书）：美好。</w:t>
      </w:r>
    </w:p>
    <w:p w:rsidR="006339EB" w:rsidRPr="004423AB" w:rsidRDefault="006339EB" w:rsidP="006339EB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3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俟（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sì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），等待，此处指约好地方等待。</w:t>
      </w:r>
      <w:r w:rsidR="003C2F1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3C2F1A" w:rsidRPr="004423AB">
        <w:rPr>
          <w:rFonts w:ascii="楷体" w:eastAsia="楷体" w:hAnsi="楷体"/>
          <w:sz w:val="21"/>
          <w:szCs w:val="21"/>
        </w:rPr>
        <w:t xml:space="preserve"> </w:t>
      </w:r>
      <w:r w:rsidR="003C2F1A"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4</w:t>
      </w:r>
      <w:r w:rsidR="003C2F1A"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城隅：城角隐蔽处。</w:t>
      </w:r>
    </w:p>
    <w:p w:rsidR="006339EB" w:rsidRPr="004423AB" w:rsidRDefault="006339EB" w:rsidP="006339EB">
      <w:pPr>
        <w:spacing w:line="400" w:lineRule="exact"/>
        <w:rPr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5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爱而</w:t>
      </w:r>
      <w:r w:rsidR="003C2F1A" w:rsidRPr="004423AB">
        <w:rPr>
          <w:rFonts w:ascii="楷体" w:eastAsia="楷体" w:hAnsi="楷体" w:hint="eastAsia"/>
          <w:sz w:val="21"/>
          <w:szCs w:val="21"/>
        </w:rPr>
        <w:t>不见</w:t>
      </w:r>
      <w:r w:rsidR="00DB6FA0" w:rsidRPr="004423AB">
        <w:rPr>
          <w:rFonts w:ascii="楷体" w:eastAsia="楷体" w:hAnsi="楷体" w:hint="eastAsia"/>
          <w:sz w:val="21"/>
          <w:szCs w:val="21"/>
        </w:rPr>
        <w:t>：</w:t>
      </w:r>
      <w:r w:rsidR="00DB6FA0" w:rsidRPr="004423AB">
        <w:rPr>
          <w:rFonts w:ascii="楷体" w:eastAsia="楷体" w:hAnsi="楷体"/>
          <w:sz w:val="21"/>
          <w:szCs w:val="21"/>
        </w:rPr>
        <w:t>爱同“薆”</w:t>
      </w:r>
      <w:r w:rsidR="003C2F1A" w:rsidRPr="004423AB">
        <w:rPr>
          <w:rFonts w:ascii="楷体" w:eastAsia="楷体" w:hAnsi="楷体" w:hint="eastAsia"/>
          <w:sz w:val="21"/>
          <w:szCs w:val="21"/>
        </w:rPr>
        <w:t>，</w:t>
      </w:r>
      <w:r w:rsidR="003C2F1A" w:rsidRPr="004423AB">
        <w:rPr>
          <w:rFonts w:ascii="楷体" w:eastAsia="楷体" w:hAnsi="楷体"/>
          <w:sz w:val="21"/>
          <w:szCs w:val="21"/>
        </w:rPr>
        <w:t>隐藏、隐蔽</w:t>
      </w:r>
      <w:r w:rsidR="00DB6FA0" w:rsidRPr="004423AB">
        <w:rPr>
          <w:rFonts w:ascii="楷体" w:eastAsia="楷体" w:hAnsi="楷体"/>
          <w:sz w:val="21"/>
          <w:szCs w:val="21"/>
        </w:rPr>
        <w:t>。</w:t>
      </w:r>
      <w:r w:rsidR="003C2F1A" w:rsidRPr="004423AB">
        <w:rPr>
          <w:rFonts w:ascii="楷体" w:eastAsia="楷体" w:hAnsi="楷体" w:hint="eastAsia"/>
          <w:sz w:val="21"/>
          <w:szCs w:val="21"/>
        </w:rPr>
        <w:t>“</w:t>
      </w:r>
      <w:r w:rsidR="00DB6FA0" w:rsidRPr="004423AB">
        <w:rPr>
          <w:rFonts w:ascii="楷体" w:eastAsia="楷体" w:hAnsi="楷体"/>
          <w:sz w:val="21"/>
          <w:szCs w:val="21"/>
        </w:rPr>
        <w:t>见</w:t>
      </w:r>
      <w:r w:rsidR="003C2F1A" w:rsidRPr="004423AB">
        <w:rPr>
          <w:rFonts w:ascii="楷体" w:eastAsia="楷体" w:hAnsi="楷体" w:hint="eastAsia"/>
          <w:sz w:val="21"/>
          <w:szCs w:val="21"/>
        </w:rPr>
        <w:t>”</w:t>
      </w:r>
      <w:r w:rsidR="00DB6FA0" w:rsidRPr="004423AB">
        <w:rPr>
          <w:rFonts w:ascii="楷体" w:eastAsia="楷体" w:hAnsi="楷体"/>
          <w:sz w:val="21"/>
          <w:szCs w:val="21"/>
        </w:rPr>
        <w:t>同</w:t>
      </w:r>
      <w:r w:rsidR="003C2F1A" w:rsidRPr="004423AB">
        <w:rPr>
          <w:rFonts w:ascii="楷体" w:eastAsia="楷体" w:hAnsi="楷体" w:hint="eastAsia"/>
          <w:sz w:val="21"/>
          <w:szCs w:val="21"/>
        </w:rPr>
        <w:t>“</w:t>
      </w:r>
      <w:r w:rsidR="00DB6FA0" w:rsidRPr="004423AB">
        <w:rPr>
          <w:rFonts w:ascii="楷体" w:eastAsia="楷体" w:hAnsi="楷体"/>
          <w:sz w:val="21"/>
          <w:szCs w:val="21"/>
        </w:rPr>
        <w:t>现</w:t>
      </w:r>
      <w:r w:rsidR="003C2F1A" w:rsidRPr="004423AB">
        <w:rPr>
          <w:rFonts w:ascii="楷体" w:eastAsia="楷体" w:hAnsi="楷体" w:hint="eastAsia"/>
          <w:sz w:val="21"/>
          <w:szCs w:val="21"/>
        </w:rPr>
        <w:t>”，出现</w:t>
      </w:r>
    </w:p>
    <w:p w:rsidR="006339EB" w:rsidRPr="004423AB" w:rsidRDefault="006339EB" w:rsidP="006339EB">
      <w:pPr>
        <w:spacing w:line="400" w:lineRule="exact"/>
        <w:rPr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6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踟躇（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chí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 xml:space="preserve"> 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chú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池除）：徘徊不定。</w:t>
      </w:r>
      <w:r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Pr="004423AB">
        <w:rPr>
          <w:rFonts w:ascii="楷体" w:eastAsia="楷体" w:hAnsi="楷体"/>
          <w:sz w:val="21"/>
          <w:szCs w:val="21"/>
        </w:rPr>
        <w:t xml:space="preserve">    </w:t>
      </w:r>
      <w:r w:rsidR="003C2F1A" w:rsidRPr="004423AB">
        <w:rPr>
          <w:rFonts w:ascii="楷体" w:eastAsia="楷体" w:hAnsi="楷体"/>
          <w:sz w:val="21"/>
          <w:szCs w:val="21"/>
        </w:rPr>
        <w:t xml:space="preserve"> </w:t>
      </w: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7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娈（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luán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）：面目姣好。</w:t>
      </w:r>
    </w:p>
    <w:p w:rsidR="003C2F1A" w:rsidRPr="004423AB" w:rsidRDefault="006339EB" w:rsidP="006339EB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8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贻（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yí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疑），赠。</w:t>
      </w:r>
      <w:r w:rsidR="003C2F1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3C2F1A" w:rsidRPr="004423AB">
        <w:rPr>
          <w:rFonts w:ascii="楷体" w:eastAsia="楷体" w:hAnsi="楷体"/>
          <w:sz w:val="21"/>
          <w:szCs w:val="21"/>
        </w:rPr>
        <w:t xml:space="preserve">       </w:t>
      </w:r>
    </w:p>
    <w:p w:rsidR="006339EB" w:rsidRPr="004423AB" w:rsidRDefault="003C2F1A" w:rsidP="006339EB">
      <w:pPr>
        <w:spacing w:line="400" w:lineRule="exact"/>
        <w:rPr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9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彤管：一说红管的笔，一说和荑应是一物。</w:t>
      </w:r>
    </w:p>
    <w:p w:rsidR="003C2F1A" w:rsidRPr="004423AB" w:rsidRDefault="006339EB" w:rsidP="006339EB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10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炜（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wěi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伟）：盛明貌。</w:t>
      </w:r>
      <w:r w:rsidR="003C2F1A" w:rsidRPr="004423AB">
        <w:rPr>
          <w:rFonts w:hint="eastAsia"/>
          <w:sz w:val="21"/>
          <w:szCs w:val="21"/>
        </w:rPr>
        <w:t xml:space="preserve"> </w:t>
      </w:r>
      <w:r w:rsidR="003C2F1A" w:rsidRPr="004423AB">
        <w:rPr>
          <w:sz w:val="21"/>
          <w:szCs w:val="21"/>
        </w:rPr>
        <w:t xml:space="preserve">                </w:t>
      </w: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11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说怿（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yuè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 xml:space="preserve"> 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yì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）：喜悦。</w:t>
      </w:r>
      <w:r w:rsidR="003C2F1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3C2F1A" w:rsidRPr="004423AB">
        <w:rPr>
          <w:rFonts w:ascii="楷体" w:eastAsia="楷体" w:hAnsi="楷体"/>
          <w:sz w:val="21"/>
          <w:szCs w:val="21"/>
        </w:rPr>
        <w:t xml:space="preserve"> </w:t>
      </w:r>
      <w:r w:rsidR="003C2F1A"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12</w:t>
      </w:r>
      <w:r w:rsidR="003C2F1A"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“女”通</w:t>
      </w:r>
      <w:r w:rsidR="003C2F1A" w:rsidRPr="004423AB">
        <w:rPr>
          <w:rFonts w:ascii="楷体" w:eastAsia="楷体" w:hAnsi="楷体" w:hint="eastAsia"/>
          <w:sz w:val="21"/>
          <w:szCs w:val="21"/>
        </w:rPr>
        <w:t>“</w:t>
      </w:r>
      <w:r w:rsidR="00DB6FA0" w:rsidRPr="004423AB">
        <w:rPr>
          <w:rFonts w:ascii="楷体" w:eastAsia="楷体" w:hAnsi="楷体"/>
          <w:sz w:val="21"/>
          <w:szCs w:val="21"/>
        </w:rPr>
        <w:t>汝</w:t>
      </w:r>
      <w:r w:rsidR="003C2F1A" w:rsidRPr="004423AB">
        <w:rPr>
          <w:rFonts w:ascii="楷体" w:eastAsia="楷体" w:hAnsi="楷体" w:hint="eastAsia"/>
          <w:sz w:val="21"/>
          <w:szCs w:val="21"/>
        </w:rPr>
        <w:t xml:space="preserve">”。 </w:t>
      </w:r>
      <w:r w:rsidR="003C2F1A" w:rsidRPr="004423AB">
        <w:rPr>
          <w:rFonts w:ascii="楷体" w:eastAsia="楷体" w:hAnsi="楷体"/>
          <w:sz w:val="21"/>
          <w:szCs w:val="21"/>
        </w:rPr>
        <w:t xml:space="preserve">                      </w:t>
      </w:r>
      <w:r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13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牧：野外。</w:t>
      </w:r>
    </w:p>
    <w:p w:rsidR="003C2F1A" w:rsidRPr="004423AB" w:rsidRDefault="003C2F1A" w:rsidP="006339EB">
      <w:pPr>
        <w:spacing w:line="400" w:lineRule="exact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14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归：借作“馈”，赠。</w:t>
      </w:r>
      <w:r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Pr="004423AB">
        <w:rPr>
          <w:rFonts w:ascii="楷体" w:eastAsia="楷体" w:hAnsi="楷体"/>
          <w:sz w:val="21"/>
          <w:szCs w:val="21"/>
        </w:rPr>
        <w:t xml:space="preserve">       </w:t>
      </w:r>
    </w:p>
    <w:p w:rsidR="006339EB" w:rsidRPr="004423AB" w:rsidRDefault="003C2F1A" w:rsidP="006339EB">
      <w:pPr>
        <w:spacing w:line="400" w:lineRule="exact"/>
        <w:rPr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</w:t>
      </w:r>
      <w:r w:rsidRPr="004423AB">
        <w:rPr>
          <w:rFonts w:ascii="楷体" w:eastAsia="楷体" w:hAnsi="楷体"/>
          <w:sz w:val="21"/>
          <w:szCs w:val="21"/>
        </w:rPr>
        <w:t>15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荑（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tí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提）：白茅，茅之始生也。象征婚媾。</w:t>
      </w:r>
    </w:p>
    <w:p w:rsidR="0087213A" w:rsidRPr="004423AB" w:rsidRDefault="006339EB" w:rsidP="006339EB">
      <w:pPr>
        <w:spacing w:line="400" w:lineRule="exact"/>
        <w:jc w:val="both"/>
        <w:rPr>
          <w:rFonts w:ascii="楷体" w:eastAsia="楷体" w:hAnsi="楷体"/>
          <w:sz w:val="21"/>
          <w:szCs w:val="21"/>
        </w:rPr>
      </w:pPr>
      <w:r w:rsidRPr="004423AB">
        <w:rPr>
          <w:rFonts w:ascii="楷体" w:eastAsia="楷体" w:hAnsi="楷体" w:hint="eastAsia"/>
          <w:sz w:val="21"/>
          <w:szCs w:val="21"/>
        </w:rPr>
        <w:t>(1</w:t>
      </w:r>
      <w:r w:rsidR="003C2F1A" w:rsidRPr="004423AB">
        <w:rPr>
          <w:rFonts w:ascii="楷体" w:eastAsia="楷体" w:hAnsi="楷体"/>
          <w:sz w:val="21"/>
          <w:szCs w:val="21"/>
        </w:rPr>
        <w:t>6</w:t>
      </w:r>
      <w:r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洵(</w:t>
      </w:r>
      <w:proofErr w:type="spellStart"/>
      <w:r w:rsidR="00DB6FA0" w:rsidRPr="004423AB">
        <w:rPr>
          <w:rFonts w:ascii="楷体" w:eastAsia="楷体" w:hAnsi="楷体"/>
          <w:sz w:val="21"/>
          <w:szCs w:val="21"/>
        </w:rPr>
        <w:t>xún</w:t>
      </w:r>
      <w:proofErr w:type="spellEnd"/>
      <w:r w:rsidR="00DB6FA0" w:rsidRPr="004423AB">
        <w:rPr>
          <w:rFonts w:ascii="楷体" w:eastAsia="楷体" w:hAnsi="楷体"/>
          <w:sz w:val="21"/>
          <w:szCs w:val="21"/>
        </w:rPr>
        <w:t>)：实在，诚然。异，特殊。</w:t>
      </w:r>
      <w:r w:rsidR="003C2F1A" w:rsidRPr="004423AB">
        <w:rPr>
          <w:rFonts w:ascii="楷体" w:eastAsia="楷体" w:hAnsi="楷体" w:hint="eastAsia"/>
          <w:sz w:val="21"/>
          <w:szCs w:val="21"/>
        </w:rPr>
        <w:t xml:space="preserve"> </w:t>
      </w:r>
      <w:r w:rsidR="003C2F1A" w:rsidRPr="004423AB">
        <w:rPr>
          <w:rFonts w:ascii="楷体" w:eastAsia="楷体" w:hAnsi="楷体"/>
          <w:sz w:val="21"/>
          <w:szCs w:val="21"/>
        </w:rPr>
        <w:t xml:space="preserve">      </w:t>
      </w:r>
      <w:r w:rsidR="003C2F1A" w:rsidRPr="004423AB">
        <w:rPr>
          <w:rFonts w:ascii="楷体" w:eastAsia="楷体" w:hAnsi="楷体" w:hint="eastAsia"/>
          <w:sz w:val="21"/>
          <w:szCs w:val="21"/>
        </w:rPr>
        <w:t>(</w:t>
      </w:r>
      <w:r w:rsidR="003C2F1A" w:rsidRPr="004423AB">
        <w:rPr>
          <w:rFonts w:ascii="楷体" w:eastAsia="楷体" w:hAnsi="楷体"/>
          <w:sz w:val="21"/>
          <w:szCs w:val="21"/>
        </w:rPr>
        <w:t>17</w:t>
      </w:r>
      <w:r w:rsidR="003C2F1A" w:rsidRPr="004423AB">
        <w:rPr>
          <w:rFonts w:ascii="楷体" w:eastAsia="楷体" w:hAnsi="楷体" w:hint="eastAsia"/>
          <w:sz w:val="21"/>
          <w:szCs w:val="21"/>
        </w:rPr>
        <w:t>）</w:t>
      </w:r>
      <w:r w:rsidR="00DB6FA0" w:rsidRPr="004423AB">
        <w:rPr>
          <w:rFonts w:ascii="楷体" w:eastAsia="楷体" w:hAnsi="楷体"/>
          <w:sz w:val="21"/>
          <w:szCs w:val="21"/>
        </w:rPr>
        <w:t>"匪"通</w:t>
      </w:r>
      <w:r w:rsidR="003C2F1A" w:rsidRPr="004423AB">
        <w:rPr>
          <w:rFonts w:ascii="楷体" w:eastAsia="楷体" w:hAnsi="楷体" w:hint="eastAsia"/>
          <w:sz w:val="21"/>
          <w:szCs w:val="21"/>
        </w:rPr>
        <w:t>“</w:t>
      </w:r>
      <w:r w:rsidR="00DB6FA0" w:rsidRPr="004423AB">
        <w:rPr>
          <w:rFonts w:ascii="楷体" w:eastAsia="楷体" w:hAnsi="楷体"/>
          <w:sz w:val="21"/>
          <w:szCs w:val="21"/>
        </w:rPr>
        <w:t>非</w:t>
      </w:r>
      <w:r w:rsidR="003C2F1A" w:rsidRPr="004423AB">
        <w:rPr>
          <w:rFonts w:ascii="楷体" w:eastAsia="楷体" w:hAnsi="楷体" w:hint="eastAsia"/>
          <w:sz w:val="21"/>
          <w:szCs w:val="21"/>
        </w:rPr>
        <w:t>”</w:t>
      </w:r>
    </w:p>
    <w:p w:rsidR="00B96999" w:rsidRPr="004423AB" w:rsidRDefault="00B96999" w:rsidP="00B96999">
      <w:pPr>
        <w:spacing w:line="400" w:lineRule="exact"/>
        <w:rPr>
          <w:rFonts w:ascii="楷体" w:eastAsia="楷体" w:hAnsi="楷体"/>
          <w:b/>
          <w:bCs/>
          <w:sz w:val="21"/>
          <w:szCs w:val="21"/>
        </w:rPr>
      </w:pPr>
      <w:r w:rsidRPr="004423AB">
        <w:rPr>
          <w:rFonts w:ascii="楷体" w:eastAsia="楷体" w:hAnsi="楷体" w:hint="eastAsia"/>
          <w:b/>
          <w:bCs/>
          <w:sz w:val="21"/>
          <w:szCs w:val="21"/>
        </w:rPr>
        <w:t>翻译：</w:t>
      </w:r>
    </w:p>
    <w:p w:rsidR="0087213A" w:rsidRPr="003C2F1A" w:rsidRDefault="0087213A" w:rsidP="00877473">
      <w:pPr>
        <w:spacing w:line="400" w:lineRule="exact"/>
        <w:rPr>
          <w:sz w:val="21"/>
          <w:szCs w:val="21"/>
        </w:rPr>
      </w:pPr>
    </w:p>
    <w:p w:rsidR="0087213A" w:rsidRPr="003C2F1A" w:rsidRDefault="0087213A" w:rsidP="00877473">
      <w:pPr>
        <w:spacing w:line="400" w:lineRule="exact"/>
        <w:rPr>
          <w:sz w:val="21"/>
          <w:szCs w:val="21"/>
        </w:rPr>
      </w:pPr>
    </w:p>
    <w:p w:rsidR="0087213A" w:rsidRDefault="0087213A" w:rsidP="00877473">
      <w:pPr>
        <w:spacing w:line="400" w:lineRule="exact"/>
        <w:rPr>
          <w:szCs w:val="21"/>
        </w:rPr>
      </w:pPr>
    </w:p>
    <w:p w:rsidR="0087213A" w:rsidRDefault="0087213A" w:rsidP="00877473">
      <w:pPr>
        <w:spacing w:line="400" w:lineRule="exact"/>
        <w:rPr>
          <w:szCs w:val="21"/>
        </w:rPr>
      </w:pPr>
    </w:p>
    <w:p w:rsidR="0087213A" w:rsidRDefault="0087213A" w:rsidP="00877473">
      <w:pPr>
        <w:spacing w:line="400" w:lineRule="exact"/>
        <w:rPr>
          <w:szCs w:val="21"/>
        </w:rPr>
      </w:pPr>
    </w:p>
    <w:p w:rsidR="0087213A" w:rsidRDefault="0087213A" w:rsidP="00877473">
      <w:pPr>
        <w:spacing w:line="400" w:lineRule="exact"/>
        <w:rPr>
          <w:szCs w:val="21"/>
        </w:rPr>
      </w:pPr>
    </w:p>
    <w:p w:rsidR="00851F2A" w:rsidRDefault="00851F2A" w:rsidP="00851F2A">
      <w:pPr>
        <w:spacing w:line="400" w:lineRule="exact"/>
        <w:rPr>
          <w:szCs w:val="21"/>
        </w:rPr>
      </w:pPr>
    </w:p>
    <w:p w:rsidR="00851F2A" w:rsidRDefault="00851F2A" w:rsidP="00851F2A">
      <w:pPr>
        <w:spacing w:line="400" w:lineRule="exact"/>
        <w:rPr>
          <w:szCs w:val="21"/>
        </w:rPr>
      </w:pPr>
    </w:p>
    <w:p w:rsidR="00851F2A" w:rsidRDefault="00851F2A" w:rsidP="00851F2A">
      <w:pPr>
        <w:spacing w:line="400" w:lineRule="exact"/>
        <w:rPr>
          <w:szCs w:val="21"/>
        </w:rPr>
      </w:pPr>
    </w:p>
    <w:p w:rsidR="00851F2A" w:rsidRDefault="00851F2A" w:rsidP="00851F2A">
      <w:pPr>
        <w:spacing w:line="400" w:lineRule="exact"/>
        <w:rPr>
          <w:szCs w:val="21"/>
        </w:rPr>
      </w:pPr>
    </w:p>
    <w:p w:rsidR="00DA3945" w:rsidRPr="00236736" w:rsidRDefault="00DA3945" w:rsidP="00681386">
      <w:pPr>
        <w:rPr>
          <w:szCs w:val="21"/>
        </w:rPr>
      </w:pPr>
    </w:p>
    <w:sectPr w:rsidR="00DA3945" w:rsidRPr="00236736" w:rsidSect="00D071AF">
      <w:headerReference w:type="even" r:id="rId8"/>
      <w:headerReference w:type="default" r:id="rId9"/>
      <w:footerReference w:type="even" r:id="rId10"/>
      <w:footerReference w:type="default" r:id="rId11"/>
      <w:pgSz w:w="23814" w:h="16840" w:orient="landscape" w:code="8"/>
      <w:pgMar w:top="1440" w:right="1800" w:bottom="1440" w:left="1800" w:header="851" w:footer="1838" w:gutter="0"/>
      <w:cols w:num="2" w:space="1646"/>
      <w:docGrid w:type="lines" w:linePitch="326" w:charSpace="-41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C18ED" w:rsidRDefault="005C18ED">
      <w:r>
        <w:separator/>
      </w:r>
    </w:p>
  </w:endnote>
  <w:endnote w:type="continuationSeparator" w:id="0">
    <w:p w:rsidR="005C18ED" w:rsidRDefault="005C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楷体_GB2312">
    <w:altName w:val="楷体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5338" w:rsidRDefault="000C53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C5338" w:rsidRDefault="000C5338">
    <w:pPr>
      <w:pStyle w:val="a3"/>
    </w:pPr>
  </w:p>
  <w:p w:rsidR="000C5338" w:rsidRDefault="000C5338"/>
  <w:p w:rsidR="000C5338" w:rsidRDefault="000C5338"/>
  <w:p w:rsidR="000C5338" w:rsidRDefault="000C533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1935" w:rsidRDefault="00E30C29" w:rsidP="00A54FA4">
    <w:pPr>
      <w:pStyle w:val="a3"/>
      <w:ind w:firstLineChars="2850" w:firstLine="5130"/>
    </w:pPr>
    <w:r>
      <w:rPr>
        <w:rFonts w:hint="eastAsia"/>
        <w:lang w:val="zh-CN"/>
      </w:rPr>
      <w:t xml:space="preserve">                                </w:t>
    </w:r>
    <w:r w:rsidR="00761935">
      <w:rPr>
        <w:lang w:val="zh-CN"/>
      </w:rPr>
      <w:t xml:space="preserve"> </w:t>
    </w:r>
    <w:r w:rsidR="00761935">
      <w:rPr>
        <w:b/>
        <w:sz w:val="24"/>
        <w:szCs w:val="24"/>
      </w:rPr>
      <w:fldChar w:fldCharType="begin"/>
    </w:r>
    <w:r w:rsidR="00761935">
      <w:rPr>
        <w:b/>
      </w:rPr>
      <w:instrText>PAGE</w:instrText>
    </w:r>
    <w:r w:rsidR="00761935">
      <w:rPr>
        <w:b/>
        <w:sz w:val="24"/>
        <w:szCs w:val="24"/>
      </w:rPr>
      <w:fldChar w:fldCharType="separate"/>
    </w:r>
    <w:r w:rsidR="00F67624">
      <w:rPr>
        <w:b/>
        <w:noProof/>
      </w:rPr>
      <w:t>2</w:t>
    </w:r>
    <w:r w:rsidR="00761935">
      <w:rPr>
        <w:b/>
        <w:sz w:val="24"/>
        <w:szCs w:val="24"/>
      </w:rPr>
      <w:fldChar w:fldCharType="end"/>
    </w:r>
    <w:r w:rsidR="00761935">
      <w:rPr>
        <w:lang w:val="zh-CN"/>
      </w:rPr>
      <w:t xml:space="preserve"> / </w:t>
    </w:r>
    <w:r w:rsidR="00761935">
      <w:rPr>
        <w:b/>
        <w:sz w:val="24"/>
        <w:szCs w:val="24"/>
      </w:rPr>
      <w:fldChar w:fldCharType="begin"/>
    </w:r>
    <w:r w:rsidR="00761935">
      <w:rPr>
        <w:b/>
      </w:rPr>
      <w:instrText>NUMPAGES</w:instrText>
    </w:r>
    <w:r w:rsidR="00761935">
      <w:rPr>
        <w:b/>
        <w:sz w:val="24"/>
        <w:szCs w:val="24"/>
      </w:rPr>
      <w:fldChar w:fldCharType="separate"/>
    </w:r>
    <w:r w:rsidR="00F67624">
      <w:rPr>
        <w:b/>
        <w:noProof/>
      </w:rPr>
      <w:t>7</w:t>
    </w:r>
    <w:r w:rsidR="00761935">
      <w:rPr>
        <w:b/>
        <w:sz w:val="24"/>
        <w:szCs w:val="24"/>
      </w:rPr>
      <w:fldChar w:fldCharType="end"/>
    </w:r>
  </w:p>
  <w:p w:rsidR="000C5338" w:rsidRDefault="000C5338">
    <w:pPr>
      <w:pStyle w:val="a3"/>
    </w:pPr>
  </w:p>
  <w:p w:rsidR="000C5338" w:rsidRDefault="000C5338"/>
  <w:p w:rsidR="000C5338" w:rsidRDefault="000C5338"/>
  <w:p w:rsidR="000C5338" w:rsidRDefault="000C53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C18ED" w:rsidRDefault="005C18ED">
      <w:r>
        <w:separator/>
      </w:r>
    </w:p>
  </w:footnote>
  <w:footnote w:type="continuationSeparator" w:id="0">
    <w:p w:rsidR="005C18ED" w:rsidRDefault="005C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1BB7" w:rsidRDefault="00531BB7">
    <w:pPr>
      <w:pStyle w:val="a6"/>
    </w:pPr>
  </w:p>
  <w:p w:rsidR="00BA39C9" w:rsidRDefault="00BA39C9"/>
  <w:p w:rsidR="00BA39C9" w:rsidRDefault="00BA39C9"/>
  <w:p w:rsidR="00BA39C9" w:rsidRDefault="00BA39C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39C9" w:rsidRDefault="00BA39C9"/>
  <w:p w:rsidR="00BA39C9" w:rsidRDefault="00BA39C9"/>
  <w:p w:rsidR="00BA39C9" w:rsidRDefault="00BA39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75A692"/>
    <w:multiLevelType w:val="singleLevel"/>
    <w:tmpl w:val="B175A692"/>
    <w:lvl w:ilvl="0">
      <w:start w:val="13"/>
      <w:numFmt w:val="decimal"/>
      <w:suff w:val="space"/>
      <w:lvlText w:val="%1."/>
      <w:lvlJc w:val="left"/>
    </w:lvl>
  </w:abstractNum>
  <w:abstractNum w:abstractNumId="1" w15:restartNumberingAfterBreak="0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宋体" w:eastAsia="宋体" w:hAnsi="宋体" w:cs="宋体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abstractNum w:abstractNumId="2" w15:restartNumberingAfterBreak="0">
    <w:nsid w:val="06C1398F"/>
    <w:multiLevelType w:val="hybridMultilevel"/>
    <w:tmpl w:val="C60663C0"/>
    <w:lvl w:ilvl="0" w:tplc="ADFC32C2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B975C91"/>
    <w:multiLevelType w:val="hybridMultilevel"/>
    <w:tmpl w:val="9D541F34"/>
    <w:lvl w:ilvl="0" w:tplc="EF4488E8">
      <w:start w:val="20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137A7266"/>
    <w:multiLevelType w:val="hybridMultilevel"/>
    <w:tmpl w:val="3DE2669E"/>
    <w:lvl w:ilvl="0" w:tplc="6262CFEC">
      <w:start w:val="1"/>
      <w:numFmt w:val="decimalEnclosedCircle"/>
      <w:lvlText w:val="%1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20"/>
      </w:pPr>
    </w:lvl>
    <w:lvl w:ilvl="2" w:tplc="0409001B" w:tentative="1">
      <w:start w:val="1"/>
      <w:numFmt w:val="lowerRoman"/>
      <w:lvlText w:val="%3."/>
      <w:lvlJc w:val="righ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9" w:tentative="1">
      <w:start w:val="1"/>
      <w:numFmt w:val="lowerLetter"/>
      <w:lvlText w:val="%5)"/>
      <w:lvlJc w:val="left"/>
      <w:pPr>
        <w:ind w:left="2220" w:hanging="420"/>
      </w:pPr>
    </w:lvl>
    <w:lvl w:ilvl="5" w:tplc="0409001B" w:tentative="1">
      <w:start w:val="1"/>
      <w:numFmt w:val="lowerRoman"/>
      <w:lvlText w:val="%6."/>
      <w:lvlJc w:val="righ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9" w:tentative="1">
      <w:start w:val="1"/>
      <w:numFmt w:val="lowerLetter"/>
      <w:lvlText w:val="%8)"/>
      <w:lvlJc w:val="left"/>
      <w:pPr>
        <w:ind w:left="3480" w:hanging="420"/>
      </w:pPr>
    </w:lvl>
    <w:lvl w:ilvl="8" w:tplc="0409001B" w:tentative="1">
      <w:start w:val="1"/>
      <w:numFmt w:val="lowerRoman"/>
      <w:lvlText w:val="%9."/>
      <w:lvlJc w:val="right"/>
      <w:pPr>
        <w:ind w:left="3900" w:hanging="420"/>
      </w:pPr>
    </w:lvl>
  </w:abstractNum>
  <w:abstractNum w:abstractNumId="5" w15:restartNumberingAfterBreak="0">
    <w:nsid w:val="5AB0588A"/>
    <w:multiLevelType w:val="hybridMultilevel"/>
    <w:tmpl w:val="0DAA7E68"/>
    <w:lvl w:ilvl="0" w:tplc="DBF2636E">
      <w:start w:val="1"/>
      <w:numFmt w:val="decimal"/>
      <w:lvlText w:val="%1、"/>
      <w:lvlJc w:val="left"/>
      <w:pPr>
        <w:ind w:left="375" w:hanging="375"/>
      </w:pPr>
      <w:rPr>
        <w:rFonts w:ascii="宋体" w:hAnsi="宋体" w:cs="宋体"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8DD190F"/>
    <w:multiLevelType w:val="hybridMultilevel"/>
    <w:tmpl w:val="59DCEA00"/>
    <w:lvl w:ilvl="0" w:tplc="7E5E7FC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A7B0768"/>
    <w:multiLevelType w:val="hybridMultilevel"/>
    <w:tmpl w:val="D88ADA5C"/>
    <w:lvl w:ilvl="0" w:tplc="BB484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287081244">
    <w:abstractNumId w:val="3"/>
  </w:num>
  <w:num w:numId="2" w16cid:durableId="2005547489">
    <w:abstractNumId w:val="0"/>
  </w:num>
  <w:num w:numId="3" w16cid:durableId="536822871">
    <w:abstractNumId w:val="6"/>
  </w:num>
  <w:num w:numId="4" w16cid:durableId="128862906">
    <w:abstractNumId w:val="1"/>
  </w:num>
  <w:num w:numId="5" w16cid:durableId="2065789767">
    <w:abstractNumId w:val="1"/>
    <w:lvlOverride w:ilvl="0">
      <w:startOverride w:val="1"/>
    </w:lvlOverride>
  </w:num>
  <w:num w:numId="6" w16cid:durableId="969478072">
    <w:abstractNumId w:val="2"/>
  </w:num>
  <w:num w:numId="7" w16cid:durableId="928006783">
    <w:abstractNumId w:val="5"/>
  </w:num>
  <w:num w:numId="8" w16cid:durableId="1209755189">
    <w:abstractNumId w:val="4"/>
  </w:num>
  <w:num w:numId="9" w16cid:durableId="1037775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1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69"/>
    <w:rsid w:val="00000AA3"/>
    <w:rsid w:val="00030BF2"/>
    <w:rsid w:val="00047497"/>
    <w:rsid w:val="0005598A"/>
    <w:rsid w:val="00057D78"/>
    <w:rsid w:val="00064EB0"/>
    <w:rsid w:val="00072B0F"/>
    <w:rsid w:val="00084FF0"/>
    <w:rsid w:val="000C3F35"/>
    <w:rsid w:val="000C5338"/>
    <w:rsid w:val="000D5367"/>
    <w:rsid w:val="000D68F8"/>
    <w:rsid w:val="000E297A"/>
    <w:rsid w:val="000F3918"/>
    <w:rsid w:val="00103582"/>
    <w:rsid w:val="00147978"/>
    <w:rsid w:val="00185073"/>
    <w:rsid w:val="001A7765"/>
    <w:rsid w:val="001B33B6"/>
    <w:rsid w:val="001B6266"/>
    <w:rsid w:val="001C0E76"/>
    <w:rsid w:val="001C60E0"/>
    <w:rsid w:val="001D79EB"/>
    <w:rsid w:val="001E4D84"/>
    <w:rsid w:val="0022548A"/>
    <w:rsid w:val="00236736"/>
    <w:rsid w:val="002442AB"/>
    <w:rsid w:val="00261ECD"/>
    <w:rsid w:val="00267E69"/>
    <w:rsid w:val="00277FF9"/>
    <w:rsid w:val="0028266F"/>
    <w:rsid w:val="00282D9D"/>
    <w:rsid w:val="002A0A9F"/>
    <w:rsid w:val="002B250E"/>
    <w:rsid w:val="002B3989"/>
    <w:rsid w:val="002C1395"/>
    <w:rsid w:val="002C22EE"/>
    <w:rsid w:val="00303A0C"/>
    <w:rsid w:val="003062C3"/>
    <w:rsid w:val="00310885"/>
    <w:rsid w:val="00312628"/>
    <w:rsid w:val="00313E9B"/>
    <w:rsid w:val="0031520B"/>
    <w:rsid w:val="00320470"/>
    <w:rsid w:val="0032294A"/>
    <w:rsid w:val="00334D9F"/>
    <w:rsid w:val="003565E5"/>
    <w:rsid w:val="00375F9E"/>
    <w:rsid w:val="0039774D"/>
    <w:rsid w:val="003C2F1A"/>
    <w:rsid w:val="003C3261"/>
    <w:rsid w:val="003C3B99"/>
    <w:rsid w:val="003C7641"/>
    <w:rsid w:val="003D1B17"/>
    <w:rsid w:val="003D7998"/>
    <w:rsid w:val="003E1580"/>
    <w:rsid w:val="003E1E94"/>
    <w:rsid w:val="00402814"/>
    <w:rsid w:val="00412EF6"/>
    <w:rsid w:val="004279E8"/>
    <w:rsid w:val="00441F35"/>
    <w:rsid w:val="004423AB"/>
    <w:rsid w:val="0044252C"/>
    <w:rsid w:val="00462CCC"/>
    <w:rsid w:val="00463B6A"/>
    <w:rsid w:val="00470BAB"/>
    <w:rsid w:val="00476BD3"/>
    <w:rsid w:val="00485C1A"/>
    <w:rsid w:val="004919E4"/>
    <w:rsid w:val="00493215"/>
    <w:rsid w:val="00497FBA"/>
    <w:rsid w:val="004A49DB"/>
    <w:rsid w:val="004A668C"/>
    <w:rsid w:val="004B04F4"/>
    <w:rsid w:val="004D0309"/>
    <w:rsid w:val="004D1E95"/>
    <w:rsid w:val="004D4969"/>
    <w:rsid w:val="004D7D51"/>
    <w:rsid w:val="004D7FB3"/>
    <w:rsid w:val="004E0357"/>
    <w:rsid w:val="00501A70"/>
    <w:rsid w:val="00513AB0"/>
    <w:rsid w:val="005146E2"/>
    <w:rsid w:val="00515025"/>
    <w:rsid w:val="00515A9E"/>
    <w:rsid w:val="00526465"/>
    <w:rsid w:val="00531BB7"/>
    <w:rsid w:val="00544953"/>
    <w:rsid w:val="005454F1"/>
    <w:rsid w:val="0055413D"/>
    <w:rsid w:val="00556324"/>
    <w:rsid w:val="00556667"/>
    <w:rsid w:val="00563923"/>
    <w:rsid w:val="00565A26"/>
    <w:rsid w:val="005811E2"/>
    <w:rsid w:val="00584C74"/>
    <w:rsid w:val="005A1900"/>
    <w:rsid w:val="005A2E9C"/>
    <w:rsid w:val="005A6324"/>
    <w:rsid w:val="005B6EA0"/>
    <w:rsid w:val="005C0FA7"/>
    <w:rsid w:val="005C18ED"/>
    <w:rsid w:val="005D1DEE"/>
    <w:rsid w:val="005D544C"/>
    <w:rsid w:val="005F242F"/>
    <w:rsid w:val="005F71DE"/>
    <w:rsid w:val="0060167F"/>
    <w:rsid w:val="00606987"/>
    <w:rsid w:val="00610240"/>
    <w:rsid w:val="006178DA"/>
    <w:rsid w:val="00626151"/>
    <w:rsid w:val="006339EB"/>
    <w:rsid w:val="00652538"/>
    <w:rsid w:val="00663CB2"/>
    <w:rsid w:val="006656A6"/>
    <w:rsid w:val="00674C7B"/>
    <w:rsid w:val="0067643A"/>
    <w:rsid w:val="006801C2"/>
    <w:rsid w:val="00681386"/>
    <w:rsid w:val="006824E8"/>
    <w:rsid w:val="0069318E"/>
    <w:rsid w:val="006A4421"/>
    <w:rsid w:val="006C16FA"/>
    <w:rsid w:val="006E51EC"/>
    <w:rsid w:val="006F25B8"/>
    <w:rsid w:val="006F6C00"/>
    <w:rsid w:val="00700FFE"/>
    <w:rsid w:val="00701464"/>
    <w:rsid w:val="0071082C"/>
    <w:rsid w:val="00716035"/>
    <w:rsid w:val="00717508"/>
    <w:rsid w:val="007307B5"/>
    <w:rsid w:val="00736F50"/>
    <w:rsid w:val="007401B2"/>
    <w:rsid w:val="00742BA1"/>
    <w:rsid w:val="00761935"/>
    <w:rsid w:val="007714CB"/>
    <w:rsid w:val="007810D6"/>
    <w:rsid w:val="007872AA"/>
    <w:rsid w:val="00787FFA"/>
    <w:rsid w:val="007B7665"/>
    <w:rsid w:val="007B7DD1"/>
    <w:rsid w:val="007E62C0"/>
    <w:rsid w:val="007E79BE"/>
    <w:rsid w:val="008030A6"/>
    <w:rsid w:val="008108D5"/>
    <w:rsid w:val="00812428"/>
    <w:rsid w:val="0081576E"/>
    <w:rsid w:val="00825D34"/>
    <w:rsid w:val="00836566"/>
    <w:rsid w:val="008365B8"/>
    <w:rsid w:val="00851F2A"/>
    <w:rsid w:val="008543E8"/>
    <w:rsid w:val="00863666"/>
    <w:rsid w:val="0087213A"/>
    <w:rsid w:val="00877473"/>
    <w:rsid w:val="00885840"/>
    <w:rsid w:val="0089020E"/>
    <w:rsid w:val="008C4C4C"/>
    <w:rsid w:val="008D04F9"/>
    <w:rsid w:val="008F63B8"/>
    <w:rsid w:val="009032FC"/>
    <w:rsid w:val="00916C73"/>
    <w:rsid w:val="0093237E"/>
    <w:rsid w:val="00946C28"/>
    <w:rsid w:val="009657F3"/>
    <w:rsid w:val="00965B31"/>
    <w:rsid w:val="00980087"/>
    <w:rsid w:val="0098524E"/>
    <w:rsid w:val="00986750"/>
    <w:rsid w:val="009B2FFC"/>
    <w:rsid w:val="009B3515"/>
    <w:rsid w:val="009B3E20"/>
    <w:rsid w:val="009C38D3"/>
    <w:rsid w:val="009D663F"/>
    <w:rsid w:val="009E0307"/>
    <w:rsid w:val="009E7860"/>
    <w:rsid w:val="00A03265"/>
    <w:rsid w:val="00A14807"/>
    <w:rsid w:val="00A35D65"/>
    <w:rsid w:val="00A46755"/>
    <w:rsid w:val="00A54FA4"/>
    <w:rsid w:val="00A7758A"/>
    <w:rsid w:val="00A8134F"/>
    <w:rsid w:val="00AA0EF6"/>
    <w:rsid w:val="00AB24EF"/>
    <w:rsid w:val="00AB5874"/>
    <w:rsid w:val="00AB7DE7"/>
    <w:rsid w:val="00AC45CF"/>
    <w:rsid w:val="00AF111E"/>
    <w:rsid w:val="00B03289"/>
    <w:rsid w:val="00B0345B"/>
    <w:rsid w:val="00B33642"/>
    <w:rsid w:val="00B60731"/>
    <w:rsid w:val="00B868C3"/>
    <w:rsid w:val="00B96999"/>
    <w:rsid w:val="00BA39C9"/>
    <w:rsid w:val="00BB4122"/>
    <w:rsid w:val="00BB4779"/>
    <w:rsid w:val="00BB4B0C"/>
    <w:rsid w:val="00BB50BD"/>
    <w:rsid w:val="00BC09BD"/>
    <w:rsid w:val="00BC6D4D"/>
    <w:rsid w:val="00BE6E0A"/>
    <w:rsid w:val="00C0235A"/>
    <w:rsid w:val="00C027ED"/>
    <w:rsid w:val="00C04491"/>
    <w:rsid w:val="00C115AF"/>
    <w:rsid w:val="00C138B8"/>
    <w:rsid w:val="00C257B1"/>
    <w:rsid w:val="00C26F62"/>
    <w:rsid w:val="00C309C1"/>
    <w:rsid w:val="00C436A4"/>
    <w:rsid w:val="00C54288"/>
    <w:rsid w:val="00C55123"/>
    <w:rsid w:val="00C55BFF"/>
    <w:rsid w:val="00C5673B"/>
    <w:rsid w:val="00C64D78"/>
    <w:rsid w:val="00C710E3"/>
    <w:rsid w:val="00C71EBE"/>
    <w:rsid w:val="00C72194"/>
    <w:rsid w:val="00C73054"/>
    <w:rsid w:val="00C93D9D"/>
    <w:rsid w:val="00C96B3C"/>
    <w:rsid w:val="00CB07EB"/>
    <w:rsid w:val="00CB16FB"/>
    <w:rsid w:val="00CB7E81"/>
    <w:rsid w:val="00CC1F69"/>
    <w:rsid w:val="00CE2F2B"/>
    <w:rsid w:val="00CF2A7C"/>
    <w:rsid w:val="00D071AF"/>
    <w:rsid w:val="00D34244"/>
    <w:rsid w:val="00D425F1"/>
    <w:rsid w:val="00D470AA"/>
    <w:rsid w:val="00D91C15"/>
    <w:rsid w:val="00D93143"/>
    <w:rsid w:val="00D93770"/>
    <w:rsid w:val="00DA24FD"/>
    <w:rsid w:val="00DA3945"/>
    <w:rsid w:val="00DB0909"/>
    <w:rsid w:val="00DB6FA0"/>
    <w:rsid w:val="00DC0E42"/>
    <w:rsid w:val="00DF1ADE"/>
    <w:rsid w:val="00E21075"/>
    <w:rsid w:val="00E30C29"/>
    <w:rsid w:val="00E3431B"/>
    <w:rsid w:val="00E41AA0"/>
    <w:rsid w:val="00E521D2"/>
    <w:rsid w:val="00E52461"/>
    <w:rsid w:val="00E70CDF"/>
    <w:rsid w:val="00E77DCA"/>
    <w:rsid w:val="00E83EE0"/>
    <w:rsid w:val="00E95CC7"/>
    <w:rsid w:val="00E97904"/>
    <w:rsid w:val="00EA0D07"/>
    <w:rsid w:val="00EA239E"/>
    <w:rsid w:val="00EA299D"/>
    <w:rsid w:val="00ED45A1"/>
    <w:rsid w:val="00EF17F8"/>
    <w:rsid w:val="00EF68B1"/>
    <w:rsid w:val="00F059B9"/>
    <w:rsid w:val="00F5304B"/>
    <w:rsid w:val="00F574F6"/>
    <w:rsid w:val="00F67624"/>
    <w:rsid w:val="00F67AEC"/>
    <w:rsid w:val="00F70C74"/>
    <w:rsid w:val="00F76065"/>
    <w:rsid w:val="00F76A64"/>
    <w:rsid w:val="00FA74AC"/>
    <w:rsid w:val="00FA750A"/>
    <w:rsid w:val="00FC1E06"/>
    <w:rsid w:val="00FD6BED"/>
    <w:rsid w:val="00FE0437"/>
    <w:rsid w:val="00FE4044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AD4DF5"/>
  <w15:chartTrackingRefBased/>
  <w15:docId w15:val="{FF2F9B0D-4B1D-4E4A-B80C-829398F21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34D9F"/>
    <w:rPr>
      <w:rFonts w:ascii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a5">
    <w:name w:val="page number"/>
    <w:basedOn w:val="a0"/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rsid w:val="004D496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正文文本_"/>
    <w:link w:val="1"/>
    <w:rsid w:val="00565A26"/>
    <w:rPr>
      <w:rFonts w:ascii="宋体" w:hAnsi="宋体" w:cs="宋体"/>
      <w:sz w:val="19"/>
      <w:szCs w:val="19"/>
      <w:shd w:val="clear" w:color="auto" w:fill="FFFFFF"/>
      <w:lang w:val="zh-CN" w:bidi="zh-CN"/>
    </w:rPr>
  </w:style>
  <w:style w:type="paragraph" w:customStyle="1" w:styleId="1">
    <w:name w:val="正文文本1"/>
    <w:basedOn w:val="a"/>
    <w:link w:val="a8"/>
    <w:rsid w:val="00565A26"/>
    <w:pPr>
      <w:shd w:val="clear" w:color="auto" w:fill="FFFFFF"/>
      <w:spacing w:line="418" w:lineRule="auto"/>
      <w:ind w:firstLine="280"/>
    </w:pPr>
    <w:rPr>
      <w:sz w:val="19"/>
      <w:szCs w:val="19"/>
      <w:lang w:val="zh-CN" w:eastAsia="x-none" w:bidi="zh-CN"/>
    </w:rPr>
  </w:style>
  <w:style w:type="character" w:customStyle="1" w:styleId="a4">
    <w:name w:val="页脚 字符"/>
    <w:link w:val="a3"/>
    <w:uiPriority w:val="99"/>
    <w:rsid w:val="00761935"/>
    <w:rPr>
      <w:kern w:val="2"/>
      <w:sz w:val="18"/>
      <w:szCs w:val="18"/>
    </w:rPr>
  </w:style>
  <w:style w:type="paragraph" w:styleId="a9">
    <w:name w:val="Normal (Web)"/>
    <w:basedOn w:val="a"/>
    <w:uiPriority w:val="99"/>
    <w:qFormat/>
    <w:rsid w:val="007E79BE"/>
    <w:pPr>
      <w:spacing w:before="100" w:beforeAutospacing="1" w:after="100" w:afterAutospacing="1"/>
    </w:pPr>
  </w:style>
  <w:style w:type="paragraph" w:customStyle="1" w:styleId="5CharCharCharChar">
    <w:name w:val="5 Char Char Char Char"/>
    <w:basedOn w:val="a"/>
    <w:rsid w:val="00310885"/>
    <w:pPr>
      <w:spacing w:after="160" w:line="240" w:lineRule="exact"/>
    </w:pPr>
    <w:rPr>
      <w:rFonts w:ascii="Verdana" w:eastAsia="楷体_GB2312" w:hAnsi="Verdana"/>
      <w:b/>
      <w:i/>
      <w:iCs/>
      <w:color w:val="000000"/>
      <w:sz w:val="20"/>
      <w:szCs w:val="20"/>
      <w:lang w:eastAsia="en-US"/>
    </w:rPr>
  </w:style>
  <w:style w:type="paragraph" w:customStyle="1" w:styleId="p0">
    <w:name w:val="p0"/>
    <w:basedOn w:val="a"/>
    <w:rsid w:val="00310885"/>
    <w:rPr>
      <w:szCs w:val="21"/>
    </w:rPr>
  </w:style>
  <w:style w:type="paragraph" w:styleId="aa">
    <w:name w:val="Date"/>
    <w:basedOn w:val="a"/>
    <w:next w:val="a"/>
    <w:link w:val="ab"/>
    <w:rsid w:val="00C71EBE"/>
    <w:pPr>
      <w:ind w:leftChars="2500" w:left="100"/>
    </w:pPr>
  </w:style>
  <w:style w:type="character" w:customStyle="1" w:styleId="ab">
    <w:name w:val="日期 字符"/>
    <w:link w:val="aa"/>
    <w:rsid w:val="00C71EBE"/>
    <w:rPr>
      <w:kern w:val="2"/>
      <w:sz w:val="21"/>
      <w:szCs w:val="24"/>
    </w:rPr>
  </w:style>
  <w:style w:type="character" w:styleId="ac">
    <w:name w:val="Strong"/>
    <w:uiPriority w:val="22"/>
    <w:qFormat/>
    <w:rsid w:val="00DB6F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1572;&#39064;&#32440;&#27169;&#26495;\&#20843;&#24320;&#65288;&#35797;&#21367;&#27169;&#24335;&#65289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E0A09FC-AE8F-4AAB-AE28-A03259AD2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E:\答题纸模板\八开（试卷模式）.dot</Template>
  <TotalTime>18</TotalTime>
  <Pages>2</Pages>
  <Words>384</Words>
  <Characters>2193</Characters>
  <Application>Microsoft Office Word</Application>
  <DocSecurity>0</DocSecurity>
  <Lines>18</Lines>
  <Paragraphs>5</Paragraphs>
  <ScaleCrop>false</ScaleCrop>
  <Company>江苏省如皋中学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语文</dc:title>
  <dc:subject/>
  <dc:creator>Lenovo</dc:creator>
  <cp:keywords/>
  <cp:lastModifiedBy>Microsoft Office User</cp:lastModifiedBy>
  <cp:revision>7</cp:revision>
  <cp:lastPrinted>2005-03-11T07:23:00Z</cp:lastPrinted>
  <dcterms:created xsi:type="dcterms:W3CDTF">2023-12-15T00:37:00Z</dcterms:created>
  <dcterms:modified xsi:type="dcterms:W3CDTF">2023-12-17T10:09:00Z</dcterms:modified>
</cp:coreProperties>
</file>